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3C05CE" w14:textId="4A1AB1C5" w:rsidR="001440DC" w:rsidRDefault="00F3298B" w:rsidP="00F3298B">
      <w:pPr>
        <w:spacing w:after="120"/>
        <w:jc w:val="right"/>
        <w:rPr>
          <w:b/>
          <w:szCs w:val="24"/>
        </w:rPr>
      </w:pPr>
      <w:bookmarkStart w:id="0" w:name="_GoBack"/>
      <w:bookmarkEnd w:id="0"/>
      <w:r>
        <w:rPr>
          <w:noProof/>
          <w:lang w:eastAsia="de-DE"/>
        </w:rPr>
        <w:drawing>
          <wp:inline distT="0" distB="0" distL="0" distR="0" wp14:anchorId="0D9F55A5" wp14:editId="34A554DD">
            <wp:extent cx="2020996" cy="476066"/>
            <wp:effectExtent l="0" t="0" r="0" b="635"/>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CK2_4c.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60076" cy="485272"/>
                    </a:xfrm>
                    <a:prstGeom prst="rect">
                      <a:avLst/>
                    </a:prstGeom>
                  </pic:spPr>
                </pic:pic>
              </a:graphicData>
            </a:graphic>
          </wp:inline>
        </w:drawing>
      </w:r>
    </w:p>
    <w:p w14:paraId="641BC1A5" w14:textId="7D22ABBA" w:rsidR="00F3298B" w:rsidRPr="00F3298B" w:rsidRDefault="00F3298B" w:rsidP="00F3298B">
      <w:pPr>
        <w:spacing w:before="480" w:after="120"/>
        <w:jc w:val="center"/>
        <w:rPr>
          <w:b/>
          <w:spacing w:val="6"/>
          <w:sz w:val="28"/>
          <w:szCs w:val="28"/>
        </w:rPr>
      </w:pPr>
      <w:r w:rsidRPr="00F3298B">
        <w:rPr>
          <w:b/>
          <w:spacing w:val="6"/>
          <w:sz w:val="28"/>
          <w:szCs w:val="28"/>
        </w:rPr>
        <w:t>Gottesdienst zum ökumenischen Tag der Schöpfung 2018</w:t>
      </w:r>
    </w:p>
    <w:p w14:paraId="4ADF97E3" w14:textId="32F97AB8" w:rsidR="001440DC" w:rsidRPr="00F3298B" w:rsidRDefault="001440DC" w:rsidP="00F3298B">
      <w:pPr>
        <w:spacing w:before="120" w:after="120"/>
        <w:jc w:val="center"/>
        <w:rPr>
          <w:b/>
          <w:spacing w:val="6"/>
          <w:sz w:val="28"/>
          <w:szCs w:val="28"/>
        </w:rPr>
      </w:pPr>
      <w:r w:rsidRPr="00F3298B">
        <w:rPr>
          <w:b/>
          <w:spacing w:val="6"/>
          <w:sz w:val="28"/>
          <w:szCs w:val="28"/>
        </w:rPr>
        <w:t>Motto: Von meinen Früchten könnt ihr leben</w:t>
      </w:r>
    </w:p>
    <w:p w14:paraId="2DB788C7" w14:textId="77777777" w:rsidR="001440DC" w:rsidRDefault="001440DC" w:rsidP="00D61D03">
      <w:pPr>
        <w:spacing w:after="120"/>
        <w:rPr>
          <w:b/>
          <w:szCs w:val="24"/>
        </w:rPr>
      </w:pPr>
    </w:p>
    <w:p w14:paraId="4C66C87F" w14:textId="679E2190" w:rsidR="006B0939" w:rsidRPr="001A059D" w:rsidRDefault="006B0939" w:rsidP="00F3298B">
      <w:pPr>
        <w:keepNext/>
        <w:spacing w:after="120"/>
        <w:rPr>
          <w:b/>
          <w:szCs w:val="24"/>
        </w:rPr>
      </w:pPr>
      <w:r w:rsidRPr="00087370">
        <w:rPr>
          <w:b/>
          <w:szCs w:val="24"/>
        </w:rPr>
        <w:t>Instrumentalmusik zum Einzug</w:t>
      </w:r>
      <w:r w:rsidR="00F3298B" w:rsidRPr="00F3298B">
        <w:rPr>
          <w:noProof/>
        </w:rPr>
        <w:t xml:space="preserve"> </w:t>
      </w:r>
    </w:p>
    <w:p w14:paraId="1E269957" w14:textId="77777777" w:rsidR="00F62356" w:rsidRDefault="006B0939" w:rsidP="006B0939">
      <w:pPr>
        <w:tabs>
          <w:tab w:val="right" w:pos="8505"/>
        </w:tabs>
        <w:spacing w:after="120"/>
        <w:rPr>
          <w:b/>
          <w:szCs w:val="24"/>
        </w:rPr>
      </w:pPr>
      <w:r w:rsidRPr="00596E0C">
        <w:rPr>
          <w:b/>
          <w:szCs w:val="24"/>
        </w:rPr>
        <w:t>Einzug</w:t>
      </w:r>
    </w:p>
    <w:p w14:paraId="49D552FB" w14:textId="77777777" w:rsidR="006368DB" w:rsidRPr="003A7C81" w:rsidRDefault="006B0939" w:rsidP="00A12B24">
      <w:pPr>
        <w:spacing w:after="120"/>
        <w:rPr>
          <w:szCs w:val="24"/>
        </w:rPr>
      </w:pPr>
      <w:r w:rsidRPr="009F12A7">
        <w:rPr>
          <w:b/>
          <w:szCs w:val="24"/>
        </w:rPr>
        <w:t>Lied</w:t>
      </w:r>
      <w:r w:rsidR="006368DB">
        <w:rPr>
          <w:b/>
          <w:szCs w:val="24"/>
        </w:rPr>
        <w:t>:</w:t>
      </w:r>
      <w:r w:rsidRPr="009F12A7">
        <w:rPr>
          <w:b/>
          <w:szCs w:val="24"/>
        </w:rPr>
        <w:t xml:space="preserve"> </w:t>
      </w:r>
      <w:r w:rsidR="00FF53E0">
        <w:rPr>
          <w:bCs/>
          <w:szCs w:val="24"/>
        </w:rPr>
        <w:t>„</w:t>
      </w:r>
      <w:r w:rsidR="006368DB" w:rsidRPr="006368DB">
        <w:rPr>
          <w:bCs/>
          <w:szCs w:val="24"/>
        </w:rPr>
        <w:t>Geh aus, mein Herz</w:t>
      </w:r>
      <w:r w:rsidR="00FF53E0">
        <w:rPr>
          <w:bCs/>
          <w:szCs w:val="24"/>
        </w:rPr>
        <w:t>“</w:t>
      </w:r>
      <w:r w:rsidR="006368DB">
        <w:rPr>
          <w:bCs/>
          <w:szCs w:val="24"/>
        </w:rPr>
        <w:t xml:space="preserve"> </w:t>
      </w:r>
      <w:r w:rsidR="007962EF">
        <w:rPr>
          <w:bCs/>
          <w:szCs w:val="24"/>
        </w:rPr>
        <w:t>(</w:t>
      </w:r>
      <w:r w:rsidR="006469B0">
        <w:rPr>
          <w:bCs/>
          <w:szCs w:val="24"/>
        </w:rPr>
        <w:t>EG 503,1.2.3.7</w:t>
      </w:r>
      <w:r w:rsidR="007962EF">
        <w:rPr>
          <w:bCs/>
          <w:szCs w:val="24"/>
        </w:rPr>
        <w:t>)</w:t>
      </w:r>
      <w:r w:rsidR="006469B0">
        <w:rPr>
          <w:bCs/>
          <w:szCs w:val="24"/>
        </w:rPr>
        <w:t xml:space="preserve"> </w:t>
      </w:r>
    </w:p>
    <w:p w14:paraId="17DD3FC0" w14:textId="77777777" w:rsidR="006B0939" w:rsidRPr="00465E7F" w:rsidRDefault="006B0939" w:rsidP="006B0939">
      <w:pPr>
        <w:tabs>
          <w:tab w:val="right" w:pos="8505"/>
        </w:tabs>
        <w:spacing w:after="120"/>
        <w:rPr>
          <w:szCs w:val="24"/>
        </w:rPr>
      </w:pPr>
      <w:r w:rsidRPr="00465E7F">
        <w:rPr>
          <w:b/>
          <w:szCs w:val="24"/>
        </w:rPr>
        <w:t>Liturgische Begrüßung</w:t>
      </w:r>
      <w:r w:rsidR="007E7C51" w:rsidRPr="00465E7F">
        <w:rPr>
          <w:b/>
          <w:szCs w:val="24"/>
        </w:rPr>
        <w:t xml:space="preserve"> </w:t>
      </w:r>
    </w:p>
    <w:p w14:paraId="1DE3770D" w14:textId="77777777" w:rsidR="00AC7D99" w:rsidRPr="00465E7F" w:rsidRDefault="00AC7D99" w:rsidP="00AC7D99">
      <w:pPr>
        <w:pStyle w:val="Listenabsatz"/>
        <w:spacing w:line="240" w:lineRule="auto"/>
        <w:ind w:left="0"/>
        <w:contextualSpacing w:val="0"/>
        <w:rPr>
          <w:szCs w:val="24"/>
        </w:rPr>
      </w:pPr>
      <w:r w:rsidRPr="00465E7F">
        <w:rPr>
          <w:b/>
          <w:szCs w:val="24"/>
        </w:rPr>
        <w:t>Anrufung des Heiligen Geistes</w:t>
      </w:r>
      <w:r w:rsidRPr="00465E7F">
        <w:rPr>
          <w:szCs w:val="24"/>
        </w:rPr>
        <w:t xml:space="preserve"> </w:t>
      </w:r>
    </w:p>
    <w:p w14:paraId="3A5B0072" w14:textId="77777777" w:rsidR="00AC7D99" w:rsidRPr="00AC7D99" w:rsidRDefault="00AC7D99" w:rsidP="00AC7D99">
      <w:pPr>
        <w:pStyle w:val="Listenabsatz"/>
        <w:spacing w:line="240" w:lineRule="auto"/>
        <w:ind w:left="0"/>
        <w:contextualSpacing w:val="0"/>
        <w:rPr>
          <w:szCs w:val="24"/>
        </w:rPr>
      </w:pPr>
      <w:r w:rsidRPr="00AC7D99">
        <w:rPr>
          <w:szCs w:val="24"/>
        </w:rPr>
        <w:t xml:space="preserve">Im Wechsel gesprochen (Liturg – Gemeinde). Die Gemeinde spricht den </w:t>
      </w:r>
      <w:proofErr w:type="spellStart"/>
      <w:r w:rsidRPr="00AC7D99">
        <w:rPr>
          <w:szCs w:val="24"/>
        </w:rPr>
        <w:t>Kehrvers</w:t>
      </w:r>
      <w:proofErr w:type="spellEnd"/>
      <w:r w:rsidRPr="00AC7D99">
        <w:rPr>
          <w:szCs w:val="24"/>
        </w:rPr>
        <w:t>.</w:t>
      </w:r>
    </w:p>
    <w:p w14:paraId="502CDD45" w14:textId="77777777" w:rsidR="00AC7D99" w:rsidRPr="00AC7D99" w:rsidRDefault="00AC7D99" w:rsidP="00AC7D99">
      <w:pPr>
        <w:pStyle w:val="Listenabsatz"/>
        <w:spacing w:line="240" w:lineRule="auto"/>
        <w:ind w:left="0"/>
        <w:contextualSpacing w:val="0"/>
        <w:rPr>
          <w:szCs w:val="24"/>
        </w:rPr>
      </w:pPr>
    </w:p>
    <w:p w14:paraId="64318152" w14:textId="77777777" w:rsidR="00AC7D99" w:rsidRPr="00AC7D99" w:rsidRDefault="00AC7D99" w:rsidP="00AC7D99">
      <w:pPr>
        <w:pStyle w:val="Listenabsatz"/>
        <w:spacing w:after="120" w:line="240" w:lineRule="auto"/>
        <w:ind w:left="567" w:hanging="567"/>
        <w:contextualSpacing w:val="0"/>
        <w:rPr>
          <w:szCs w:val="24"/>
        </w:rPr>
      </w:pPr>
      <w:r w:rsidRPr="00AC7D99">
        <w:rPr>
          <w:szCs w:val="24"/>
        </w:rPr>
        <w:t>L</w:t>
      </w:r>
      <w:r w:rsidRPr="00AC7D99">
        <w:rPr>
          <w:szCs w:val="24"/>
        </w:rPr>
        <w:tab/>
        <w:t>Durch den Heiligen Geist wird die ganze Schöpfung erneuert, kehrt zurück in den Urstand. Denn von gleicher Kraft ist er wie der Vater und der Sohn.</w:t>
      </w:r>
    </w:p>
    <w:p w14:paraId="5A3B1E26" w14:textId="77777777" w:rsidR="00AC7D99" w:rsidRPr="00AC7D99" w:rsidRDefault="00AC7D99" w:rsidP="00AC7D99">
      <w:pPr>
        <w:pStyle w:val="Listenabsatz"/>
        <w:spacing w:after="120" w:line="240" w:lineRule="auto"/>
        <w:ind w:left="567" w:hanging="567"/>
        <w:contextualSpacing w:val="0"/>
        <w:rPr>
          <w:szCs w:val="24"/>
        </w:rPr>
      </w:pPr>
      <w:r>
        <w:rPr>
          <w:szCs w:val="24"/>
        </w:rPr>
        <w:t>G</w:t>
      </w:r>
      <w:r w:rsidRPr="00AC7D99">
        <w:rPr>
          <w:szCs w:val="24"/>
        </w:rPr>
        <w:tab/>
        <w:t>Komm, Heiliger Geist.</w:t>
      </w:r>
    </w:p>
    <w:p w14:paraId="29007F35" w14:textId="77777777" w:rsidR="00AC7D99" w:rsidRPr="00AC7D99" w:rsidRDefault="00AC7D99" w:rsidP="00AC7D99">
      <w:pPr>
        <w:pStyle w:val="Listenabsatz"/>
        <w:spacing w:after="120" w:line="240" w:lineRule="auto"/>
        <w:ind w:left="567" w:hanging="567"/>
        <w:contextualSpacing w:val="0"/>
        <w:rPr>
          <w:szCs w:val="24"/>
        </w:rPr>
      </w:pPr>
      <w:r w:rsidRPr="00AC7D99">
        <w:rPr>
          <w:szCs w:val="24"/>
        </w:rPr>
        <w:t>L</w:t>
      </w:r>
      <w:r w:rsidRPr="00AC7D99">
        <w:rPr>
          <w:szCs w:val="24"/>
        </w:rPr>
        <w:tab/>
        <w:t xml:space="preserve">Dem Heiligen Geist gebührt es zu herrschen, zu heiligen, zu bewegen die ganze Schöpfung. Denn </w:t>
      </w:r>
      <w:r w:rsidR="00D720A1">
        <w:rPr>
          <w:szCs w:val="24"/>
        </w:rPr>
        <w:t>e</w:t>
      </w:r>
      <w:r w:rsidRPr="00AC7D99">
        <w:rPr>
          <w:szCs w:val="24"/>
        </w:rPr>
        <w:t>r ist Gott, eines Wesens mit dem Vater und dem Sohn.</w:t>
      </w:r>
    </w:p>
    <w:p w14:paraId="131CE135" w14:textId="77777777" w:rsidR="00AC7D99" w:rsidRPr="00AC7D99" w:rsidRDefault="00AC7D99" w:rsidP="00AC7D99">
      <w:pPr>
        <w:pStyle w:val="Listenabsatz"/>
        <w:spacing w:after="120" w:line="240" w:lineRule="auto"/>
        <w:ind w:left="567" w:hanging="567"/>
        <w:contextualSpacing w:val="0"/>
        <w:rPr>
          <w:szCs w:val="24"/>
        </w:rPr>
      </w:pPr>
      <w:r>
        <w:rPr>
          <w:szCs w:val="24"/>
        </w:rPr>
        <w:t>G</w:t>
      </w:r>
      <w:r w:rsidRPr="00AC7D99">
        <w:rPr>
          <w:szCs w:val="24"/>
        </w:rPr>
        <w:tab/>
        <w:t>Komm, Heiliger Geist.</w:t>
      </w:r>
    </w:p>
    <w:p w14:paraId="55F876A2" w14:textId="77777777" w:rsidR="00AC7D99" w:rsidRPr="00AC7D99" w:rsidRDefault="00AC7D99" w:rsidP="00AC7D99">
      <w:pPr>
        <w:pStyle w:val="Listenabsatz"/>
        <w:spacing w:after="120" w:line="240" w:lineRule="auto"/>
        <w:ind w:left="567" w:hanging="567"/>
        <w:contextualSpacing w:val="0"/>
        <w:rPr>
          <w:szCs w:val="24"/>
        </w:rPr>
      </w:pPr>
      <w:r w:rsidRPr="00AC7D99">
        <w:rPr>
          <w:szCs w:val="24"/>
        </w:rPr>
        <w:t>L</w:t>
      </w:r>
      <w:r w:rsidRPr="00AC7D99">
        <w:rPr>
          <w:szCs w:val="24"/>
        </w:rPr>
        <w:tab/>
        <w:t>Im Heiligen Geist wohnt alle Heiligkeit und alle Weisheit. Denn er ruft ins Dasein die ganze Schöpfung. Ihm wollen wir dienen wie dem Vater und dem Sohn, denn er ist Gott.</w:t>
      </w:r>
    </w:p>
    <w:p w14:paraId="37EC1086" w14:textId="77777777" w:rsidR="00AC7D99" w:rsidRPr="00AC7D99" w:rsidRDefault="00AC7D99" w:rsidP="00AC7D99">
      <w:pPr>
        <w:pStyle w:val="Listenabsatz"/>
        <w:spacing w:after="120" w:line="240" w:lineRule="auto"/>
        <w:ind w:left="567" w:hanging="567"/>
        <w:contextualSpacing w:val="0"/>
        <w:rPr>
          <w:szCs w:val="24"/>
        </w:rPr>
      </w:pPr>
      <w:r>
        <w:rPr>
          <w:szCs w:val="24"/>
        </w:rPr>
        <w:t>G</w:t>
      </w:r>
      <w:r w:rsidRPr="00AC7D99">
        <w:rPr>
          <w:szCs w:val="24"/>
        </w:rPr>
        <w:tab/>
        <w:t>Komm, Heiliger Geist.</w:t>
      </w:r>
    </w:p>
    <w:p w14:paraId="7642BF31" w14:textId="77777777" w:rsidR="00AC7D99" w:rsidRPr="00AC7D99" w:rsidRDefault="00AC7D99" w:rsidP="00AC7D99">
      <w:pPr>
        <w:pStyle w:val="Listenabsatz"/>
        <w:spacing w:after="120" w:line="240" w:lineRule="auto"/>
        <w:ind w:left="567" w:hanging="567"/>
        <w:contextualSpacing w:val="0"/>
        <w:rPr>
          <w:szCs w:val="24"/>
        </w:rPr>
      </w:pPr>
      <w:r w:rsidRPr="00AC7D99">
        <w:rPr>
          <w:szCs w:val="24"/>
        </w:rPr>
        <w:t>L</w:t>
      </w:r>
      <w:r w:rsidRPr="00AC7D99">
        <w:rPr>
          <w:szCs w:val="24"/>
        </w:rPr>
        <w:tab/>
        <w:t xml:space="preserve">Der Heilige Geist ist Lebensspender. Er gibt allem Leben Odem, </w:t>
      </w:r>
      <w:r w:rsidR="00D720A1">
        <w:rPr>
          <w:szCs w:val="24"/>
        </w:rPr>
        <w:t>e</w:t>
      </w:r>
      <w:r w:rsidRPr="00AC7D99">
        <w:rPr>
          <w:szCs w:val="24"/>
        </w:rPr>
        <w:t>r ist Schöpfer wie der Vater und der Sohn.</w:t>
      </w:r>
    </w:p>
    <w:p w14:paraId="79ADA4D2" w14:textId="77777777" w:rsidR="00AC7D99" w:rsidRPr="00AC7D99" w:rsidRDefault="00AC7D99" w:rsidP="00AC7D99">
      <w:pPr>
        <w:pStyle w:val="Listenabsatz"/>
        <w:spacing w:after="120" w:line="240" w:lineRule="auto"/>
        <w:ind w:left="567" w:hanging="567"/>
        <w:contextualSpacing w:val="0"/>
        <w:rPr>
          <w:szCs w:val="24"/>
        </w:rPr>
      </w:pPr>
      <w:r>
        <w:rPr>
          <w:szCs w:val="24"/>
        </w:rPr>
        <w:t>G</w:t>
      </w:r>
      <w:r w:rsidRPr="00AC7D99">
        <w:rPr>
          <w:szCs w:val="24"/>
        </w:rPr>
        <w:tab/>
        <w:t>Komm, Heiliger Geist.</w:t>
      </w:r>
    </w:p>
    <w:p w14:paraId="15990D65" w14:textId="77777777" w:rsidR="00AC7D99" w:rsidRPr="00AC7D99" w:rsidRDefault="00AC7D99" w:rsidP="00AC7D99">
      <w:pPr>
        <w:pStyle w:val="Listenabsatz"/>
        <w:spacing w:after="120" w:line="240" w:lineRule="auto"/>
        <w:ind w:left="567" w:hanging="567"/>
        <w:contextualSpacing w:val="0"/>
        <w:rPr>
          <w:szCs w:val="24"/>
        </w:rPr>
      </w:pPr>
      <w:r w:rsidRPr="00AC7D99">
        <w:rPr>
          <w:szCs w:val="24"/>
        </w:rPr>
        <w:t>L</w:t>
      </w:r>
      <w:r w:rsidRPr="00AC7D99">
        <w:rPr>
          <w:szCs w:val="24"/>
        </w:rPr>
        <w:tab/>
        <w:t>Dem Heiligen Geist kommt es zu, das All zu beleben. Er ist Licht vom Lichte, der große Gott. Samt dem Vater und dem Sohn wollen wir ihn preisen!</w:t>
      </w:r>
    </w:p>
    <w:p w14:paraId="2BA38DF8" w14:textId="77777777" w:rsidR="00AC7D99" w:rsidRPr="00AC7D99" w:rsidRDefault="00AC7D99" w:rsidP="00AC7D99">
      <w:pPr>
        <w:pStyle w:val="Listenabsatz"/>
        <w:spacing w:after="120" w:line="240" w:lineRule="auto"/>
        <w:ind w:left="567" w:hanging="567"/>
        <w:contextualSpacing w:val="0"/>
        <w:rPr>
          <w:szCs w:val="24"/>
        </w:rPr>
      </w:pPr>
      <w:r>
        <w:rPr>
          <w:szCs w:val="24"/>
        </w:rPr>
        <w:t>G</w:t>
      </w:r>
      <w:r w:rsidRPr="00AC7D99">
        <w:rPr>
          <w:szCs w:val="24"/>
        </w:rPr>
        <w:tab/>
        <w:t>Komm, Heiliger Geist.</w:t>
      </w:r>
    </w:p>
    <w:p w14:paraId="3C8A385D" w14:textId="77777777" w:rsidR="00AC7D99" w:rsidRPr="006469B0" w:rsidRDefault="00AC7D99" w:rsidP="006469B0">
      <w:pPr>
        <w:tabs>
          <w:tab w:val="right" w:pos="8505"/>
        </w:tabs>
        <w:spacing w:after="120"/>
        <w:rPr>
          <w:bCs/>
          <w:szCs w:val="24"/>
        </w:rPr>
      </w:pPr>
    </w:p>
    <w:p w14:paraId="1DA11663" w14:textId="471B1F7B" w:rsidR="00082942" w:rsidRDefault="006469B0" w:rsidP="006469B0">
      <w:pPr>
        <w:tabs>
          <w:tab w:val="right" w:pos="8505"/>
        </w:tabs>
        <w:spacing w:after="120"/>
        <w:rPr>
          <w:b/>
          <w:szCs w:val="24"/>
        </w:rPr>
      </w:pPr>
      <w:r>
        <w:rPr>
          <w:b/>
          <w:szCs w:val="24"/>
        </w:rPr>
        <w:t xml:space="preserve">Lied </w:t>
      </w:r>
      <w:r w:rsidR="00FF53E0">
        <w:rPr>
          <w:bCs/>
          <w:szCs w:val="24"/>
        </w:rPr>
        <w:t>„</w:t>
      </w:r>
      <w:r w:rsidRPr="006469B0">
        <w:rPr>
          <w:bCs/>
          <w:szCs w:val="24"/>
        </w:rPr>
        <w:t>Geh aus mein Herz</w:t>
      </w:r>
      <w:r w:rsidR="00FF53E0">
        <w:rPr>
          <w:bCs/>
          <w:szCs w:val="24"/>
        </w:rPr>
        <w:t>“</w:t>
      </w:r>
      <w:r w:rsidRPr="006469B0">
        <w:rPr>
          <w:bCs/>
          <w:szCs w:val="24"/>
        </w:rPr>
        <w:t xml:space="preserve"> </w:t>
      </w:r>
      <w:r w:rsidR="007962EF">
        <w:rPr>
          <w:bCs/>
          <w:szCs w:val="24"/>
        </w:rPr>
        <w:t>(</w:t>
      </w:r>
      <w:r w:rsidRPr="006469B0">
        <w:rPr>
          <w:bCs/>
          <w:szCs w:val="24"/>
        </w:rPr>
        <w:t xml:space="preserve">EG </w:t>
      </w:r>
      <w:r w:rsidR="003A7C81">
        <w:rPr>
          <w:bCs/>
          <w:szCs w:val="24"/>
        </w:rPr>
        <w:t>503,</w:t>
      </w:r>
      <w:r w:rsidRPr="006469B0">
        <w:rPr>
          <w:bCs/>
          <w:szCs w:val="24"/>
        </w:rPr>
        <w:t>8.13.14</w:t>
      </w:r>
      <w:r w:rsidR="007962EF">
        <w:rPr>
          <w:bCs/>
          <w:szCs w:val="24"/>
        </w:rPr>
        <w:t>)</w:t>
      </w:r>
    </w:p>
    <w:p w14:paraId="47E49C32" w14:textId="77777777" w:rsidR="002A6788" w:rsidRPr="003A7C81" w:rsidRDefault="002A6788" w:rsidP="00187EED">
      <w:pPr>
        <w:tabs>
          <w:tab w:val="right" w:pos="8505"/>
        </w:tabs>
        <w:spacing w:after="120"/>
        <w:rPr>
          <w:szCs w:val="24"/>
        </w:rPr>
      </w:pPr>
    </w:p>
    <w:p w14:paraId="284907E7" w14:textId="77777777" w:rsidR="001212C5" w:rsidRPr="008D2A54" w:rsidRDefault="006B0939" w:rsidP="001212C5">
      <w:pPr>
        <w:rPr>
          <w:i/>
          <w:iCs/>
        </w:rPr>
      </w:pPr>
      <w:r w:rsidRPr="005C5167">
        <w:rPr>
          <w:b/>
          <w:szCs w:val="24"/>
        </w:rPr>
        <w:t>Alttestamentliche Lesung</w:t>
      </w:r>
      <w:r w:rsidR="00130FF9">
        <w:rPr>
          <w:b/>
          <w:szCs w:val="24"/>
        </w:rPr>
        <w:t>en</w:t>
      </w:r>
      <w:r w:rsidRPr="005C5167">
        <w:rPr>
          <w:b/>
          <w:szCs w:val="24"/>
        </w:rPr>
        <w:t xml:space="preserve"> </w:t>
      </w:r>
      <w:r w:rsidRPr="005C5167">
        <w:rPr>
          <w:szCs w:val="24"/>
        </w:rPr>
        <w:br/>
      </w:r>
      <w:r w:rsidR="001212C5" w:rsidRPr="008D2A54">
        <w:rPr>
          <w:i/>
          <w:iCs/>
        </w:rPr>
        <w:t xml:space="preserve">Die alttestamentlichen Lesungen werden von verschiedenen Stellen im Garten </w:t>
      </w:r>
      <w:r w:rsidR="00D720A1" w:rsidRPr="008D2A54">
        <w:rPr>
          <w:i/>
          <w:iCs/>
        </w:rPr>
        <w:t>(</w:t>
      </w:r>
      <w:r w:rsidR="001212C5" w:rsidRPr="008D2A54">
        <w:rPr>
          <w:i/>
          <w:iCs/>
        </w:rPr>
        <w:t>oder der Kirche</w:t>
      </w:r>
      <w:r w:rsidR="00D720A1" w:rsidRPr="008D2A54">
        <w:rPr>
          <w:i/>
          <w:iCs/>
        </w:rPr>
        <w:t>)</w:t>
      </w:r>
      <w:r w:rsidR="001212C5" w:rsidRPr="008D2A54">
        <w:rPr>
          <w:i/>
          <w:iCs/>
        </w:rPr>
        <w:t xml:space="preserve"> vorgetragen. </w:t>
      </w:r>
    </w:p>
    <w:p w14:paraId="14C0E550" w14:textId="77777777" w:rsidR="001212C5" w:rsidRPr="00A12B24" w:rsidRDefault="001212C5" w:rsidP="00F3298B">
      <w:pPr>
        <w:keepNext/>
        <w:tabs>
          <w:tab w:val="right" w:pos="8505"/>
        </w:tabs>
        <w:spacing w:before="120" w:after="120"/>
        <w:rPr>
          <w:i/>
        </w:rPr>
      </w:pPr>
      <w:r w:rsidRPr="00A12B24">
        <w:rPr>
          <w:i/>
        </w:rPr>
        <w:lastRenderedPageBreak/>
        <w:t>Ezechiel</w:t>
      </w:r>
      <w:r w:rsidR="00923F3B" w:rsidRPr="00A12B24">
        <w:rPr>
          <w:i/>
        </w:rPr>
        <w:t xml:space="preserve"> 47,12</w:t>
      </w:r>
      <w:r w:rsidRPr="00A12B24">
        <w:rPr>
          <w:i/>
        </w:rPr>
        <w:t xml:space="preserve"> </w:t>
      </w:r>
    </w:p>
    <w:p w14:paraId="4729F0F9" w14:textId="77777777" w:rsidR="001212C5" w:rsidRDefault="001212C5" w:rsidP="00187EED">
      <w:pPr>
        <w:tabs>
          <w:tab w:val="right" w:pos="8505"/>
        </w:tabs>
        <w:spacing w:after="120"/>
        <w:rPr>
          <w:szCs w:val="24"/>
        </w:rPr>
      </w:pPr>
      <w:r w:rsidRPr="009C563C">
        <w:rPr>
          <w:szCs w:val="24"/>
        </w:rPr>
        <w:t>An beiden Ufern des Flusses wachsen alle Arten von Obstbäumen. Ihr Laub wird nicht welken und sie werden nie ohne Frucht sein. Jeden Monat tragen sie frische Früchte; denn das Wasser des Flusses kommt aus dem Heiligtum. Die Früchte werden als Speise und die Blätter als Heilmittel dienen.</w:t>
      </w:r>
    </w:p>
    <w:p w14:paraId="2F0E622A" w14:textId="77777777" w:rsidR="001212C5" w:rsidRPr="00A12B24" w:rsidRDefault="001212C5" w:rsidP="00187EED">
      <w:pPr>
        <w:tabs>
          <w:tab w:val="right" w:pos="8505"/>
        </w:tabs>
        <w:spacing w:after="120"/>
        <w:rPr>
          <w:i/>
        </w:rPr>
      </w:pPr>
      <w:proofErr w:type="spellStart"/>
      <w:r w:rsidRPr="00A12B24">
        <w:rPr>
          <w:i/>
        </w:rPr>
        <w:t>Hosea</w:t>
      </w:r>
      <w:proofErr w:type="spellEnd"/>
      <w:r w:rsidRPr="00A12B24">
        <w:rPr>
          <w:i/>
        </w:rPr>
        <w:t xml:space="preserve"> 14,9</w:t>
      </w:r>
    </w:p>
    <w:p w14:paraId="55D8B9B3" w14:textId="77777777" w:rsidR="001212C5" w:rsidRDefault="001212C5" w:rsidP="007962EF">
      <w:pPr>
        <w:tabs>
          <w:tab w:val="right" w:pos="8505"/>
        </w:tabs>
        <w:spacing w:after="120"/>
        <w:rPr>
          <w:szCs w:val="24"/>
        </w:rPr>
      </w:pPr>
      <w:r w:rsidRPr="009C563C">
        <w:rPr>
          <w:szCs w:val="24"/>
        </w:rPr>
        <w:t xml:space="preserve">Was hat Efraim noch mit den Götzen zu tun? </w:t>
      </w:r>
      <w:r w:rsidRPr="009C563C">
        <w:rPr>
          <w:szCs w:val="24"/>
        </w:rPr>
        <w:br/>
        <w:t>Ich, ja ich, erhöre ihn, ich schaue nach ihm. Ich bin wie der grünende Wacholder, / an mir findest du reiche Frucht.</w:t>
      </w:r>
    </w:p>
    <w:p w14:paraId="7658FD10" w14:textId="77777777" w:rsidR="001212C5" w:rsidRPr="00A12B24" w:rsidRDefault="00923F3B" w:rsidP="00187EED">
      <w:pPr>
        <w:tabs>
          <w:tab w:val="right" w:pos="8505"/>
        </w:tabs>
        <w:spacing w:after="120"/>
        <w:rPr>
          <w:i/>
        </w:rPr>
      </w:pPr>
      <w:r w:rsidRPr="00A12B24">
        <w:rPr>
          <w:i/>
        </w:rPr>
        <w:t>Jes</w:t>
      </w:r>
      <w:r w:rsidR="001212C5" w:rsidRPr="00A12B24">
        <w:rPr>
          <w:i/>
        </w:rPr>
        <w:t>us</w:t>
      </w:r>
      <w:r w:rsidRPr="00A12B24">
        <w:rPr>
          <w:i/>
        </w:rPr>
        <w:t xml:space="preserve"> </w:t>
      </w:r>
      <w:proofErr w:type="spellStart"/>
      <w:r w:rsidRPr="00A12B24">
        <w:rPr>
          <w:i/>
        </w:rPr>
        <w:t>Sir</w:t>
      </w:r>
      <w:r w:rsidR="001212C5" w:rsidRPr="00A12B24">
        <w:rPr>
          <w:i/>
        </w:rPr>
        <w:t>ach</w:t>
      </w:r>
      <w:proofErr w:type="spellEnd"/>
      <w:r w:rsidRPr="00A12B24">
        <w:rPr>
          <w:i/>
        </w:rPr>
        <w:t xml:space="preserve"> 11,3 </w:t>
      </w:r>
    </w:p>
    <w:p w14:paraId="4EF14460" w14:textId="77777777" w:rsidR="001212C5" w:rsidRDefault="007962EF" w:rsidP="00187EED">
      <w:pPr>
        <w:tabs>
          <w:tab w:val="right" w:pos="8505"/>
        </w:tabs>
        <w:spacing w:after="120"/>
        <w:rPr>
          <w:szCs w:val="24"/>
        </w:rPr>
      </w:pPr>
      <w:r>
        <w:rPr>
          <w:szCs w:val="24"/>
        </w:rPr>
        <w:t>D</w:t>
      </w:r>
      <w:r w:rsidR="001212C5" w:rsidRPr="00B8719B">
        <w:rPr>
          <w:szCs w:val="24"/>
        </w:rPr>
        <w:t>ie Biene ist klein unter allem, was Flügel hat, und bringt doch die allersüßeste Frucht</w:t>
      </w:r>
      <w:r w:rsidR="001212C5">
        <w:rPr>
          <w:szCs w:val="24"/>
        </w:rPr>
        <w:t>.</w:t>
      </w:r>
    </w:p>
    <w:p w14:paraId="18D8F091" w14:textId="77777777" w:rsidR="001212C5" w:rsidRPr="00A12B24" w:rsidRDefault="001212C5" w:rsidP="00187EED">
      <w:pPr>
        <w:tabs>
          <w:tab w:val="right" w:pos="8505"/>
        </w:tabs>
        <w:spacing w:after="120"/>
        <w:rPr>
          <w:i/>
        </w:rPr>
      </w:pPr>
      <w:r w:rsidRPr="00A12B24">
        <w:rPr>
          <w:i/>
        </w:rPr>
        <w:t>Lev 25,19</w:t>
      </w:r>
    </w:p>
    <w:p w14:paraId="5591AE69" w14:textId="77777777" w:rsidR="001212C5" w:rsidRDefault="001212C5" w:rsidP="00187EED">
      <w:pPr>
        <w:tabs>
          <w:tab w:val="right" w:pos="8505"/>
        </w:tabs>
        <w:spacing w:after="120"/>
        <w:rPr>
          <w:szCs w:val="24"/>
        </w:rPr>
      </w:pPr>
      <w:r w:rsidRPr="009C563C">
        <w:rPr>
          <w:szCs w:val="24"/>
        </w:rPr>
        <w:t>Das Land wird seine Frucht geben, ihr werdet euch satt essen und in Sicherheit darin wohnen.</w:t>
      </w:r>
    </w:p>
    <w:p w14:paraId="50DCD3C7" w14:textId="77777777" w:rsidR="006B0939" w:rsidRPr="00A12B24" w:rsidRDefault="00187EED" w:rsidP="00187EED">
      <w:pPr>
        <w:tabs>
          <w:tab w:val="right" w:pos="8505"/>
        </w:tabs>
        <w:spacing w:after="120"/>
        <w:rPr>
          <w:i/>
        </w:rPr>
      </w:pPr>
      <w:r w:rsidRPr="00A12B24">
        <w:rPr>
          <w:i/>
        </w:rPr>
        <w:t>Jes</w:t>
      </w:r>
      <w:r w:rsidR="001B619C" w:rsidRPr="00A12B24">
        <w:rPr>
          <w:i/>
        </w:rPr>
        <w:t>aja</w:t>
      </w:r>
      <w:r w:rsidRPr="00A12B24">
        <w:rPr>
          <w:i/>
        </w:rPr>
        <w:t xml:space="preserve"> 32,15-20</w:t>
      </w:r>
      <w:r w:rsidR="00923F3B" w:rsidRPr="00A12B24">
        <w:rPr>
          <w:i/>
        </w:rPr>
        <w:t xml:space="preserve"> </w:t>
      </w:r>
    </w:p>
    <w:p w14:paraId="42B546C5" w14:textId="77777777" w:rsidR="001B619C" w:rsidRPr="009C563C" w:rsidRDefault="001B619C" w:rsidP="007962EF">
      <w:pPr>
        <w:spacing w:line="240" w:lineRule="auto"/>
        <w:rPr>
          <w:szCs w:val="24"/>
        </w:rPr>
      </w:pPr>
      <w:r>
        <w:rPr>
          <w:szCs w:val="24"/>
        </w:rPr>
        <w:t xml:space="preserve">15 </w:t>
      </w:r>
      <w:r w:rsidRPr="009C563C">
        <w:rPr>
          <w:szCs w:val="24"/>
        </w:rPr>
        <w:t xml:space="preserve">Wenn aber der Geist aus der Höhe über uns ausgegossen wird, </w:t>
      </w:r>
    </w:p>
    <w:p w14:paraId="3F68C65D" w14:textId="77777777" w:rsidR="007962EF" w:rsidRDefault="001B619C" w:rsidP="001B619C">
      <w:pPr>
        <w:spacing w:line="240" w:lineRule="auto"/>
        <w:rPr>
          <w:szCs w:val="24"/>
        </w:rPr>
      </w:pPr>
      <w:r w:rsidRPr="009C563C">
        <w:rPr>
          <w:szCs w:val="24"/>
        </w:rPr>
        <w:t xml:space="preserve">dann wird die Wüste zum Garten </w:t>
      </w:r>
    </w:p>
    <w:p w14:paraId="318EAC9C" w14:textId="77777777" w:rsidR="001B619C" w:rsidRPr="009C563C" w:rsidRDefault="001B619C" w:rsidP="001B619C">
      <w:pPr>
        <w:spacing w:line="240" w:lineRule="auto"/>
        <w:rPr>
          <w:szCs w:val="24"/>
        </w:rPr>
      </w:pPr>
      <w:r w:rsidRPr="009C563C">
        <w:rPr>
          <w:szCs w:val="24"/>
        </w:rPr>
        <w:t xml:space="preserve">und der Garten wird zu einem Wald. </w:t>
      </w:r>
    </w:p>
    <w:p w14:paraId="4980B9CF" w14:textId="77777777" w:rsidR="001B619C" w:rsidRPr="009C563C" w:rsidRDefault="001B619C" w:rsidP="007962EF">
      <w:pPr>
        <w:spacing w:line="240" w:lineRule="auto"/>
        <w:rPr>
          <w:szCs w:val="24"/>
        </w:rPr>
      </w:pPr>
      <w:r>
        <w:rPr>
          <w:szCs w:val="24"/>
        </w:rPr>
        <w:t xml:space="preserve">16 </w:t>
      </w:r>
      <w:r w:rsidRPr="009C563C">
        <w:rPr>
          <w:szCs w:val="24"/>
        </w:rPr>
        <w:t xml:space="preserve">In der Wüste wohnt das Recht, </w:t>
      </w:r>
    </w:p>
    <w:p w14:paraId="6A650B92" w14:textId="77777777" w:rsidR="001B619C" w:rsidRPr="009C563C" w:rsidRDefault="001B619C" w:rsidP="001B619C">
      <w:pPr>
        <w:spacing w:line="240" w:lineRule="auto"/>
        <w:rPr>
          <w:szCs w:val="24"/>
        </w:rPr>
      </w:pPr>
      <w:r w:rsidRPr="009C563C">
        <w:rPr>
          <w:szCs w:val="24"/>
        </w:rPr>
        <w:t>die Gerechtigkeit weilt in den Gärten.</w:t>
      </w:r>
    </w:p>
    <w:p w14:paraId="4179C3EB" w14:textId="77777777" w:rsidR="001B619C" w:rsidRPr="009C563C" w:rsidRDefault="001B619C" w:rsidP="007962EF">
      <w:pPr>
        <w:spacing w:line="240" w:lineRule="auto"/>
        <w:rPr>
          <w:szCs w:val="24"/>
        </w:rPr>
      </w:pPr>
      <w:r>
        <w:rPr>
          <w:szCs w:val="24"/>
        </w:rPr>
        <w:t xml:space="preserve">17 </w:t>
      </w:r>
      <w:r w:rsidRPr="009C563C">
        <w:rPr>
          <w:szCs w:val="24"/>
        </w:rPr>
        <w:t xml:space="preserve">Das Werk der Gerechtigkeit wird der Friede sein, </w:t>
      </w:r>
    </w:p>
    <w:p w14:paraId="775DED14" w14:textId="77777777" w:rsidR="001B619C" w:rsidRPr="009C563C" w:rsidRDefault="001B619C" w:rsidP="001B619C">
      <w:pPr>
        <w:spacing w:line="240" w:lineRule="auto"/>
        <w:rPr>
          <w:szCs w:val="24"/>
        </w:rPr>
      </w:pPr>
      <w:r w:rsidRPr="009C563C">
        <w:rPr>
          <w:szCs w:val="24"/>
        </w:rPr>
        <w:t xml:space="preserve">der Ertrag der Gerechtigkeit sind Ruhe und Sicherheit für immer. </w:t>
      </w:r>
    </w:p>
    <w:p w14:paraId="695D08E1" w14:textId="77777777" w:rsidR="001B619C" w:rsidRPr="009C563C" w:rsidRDefault="001B619C" w:rsidP="007962EF">
      <w:pPr>
        <w:spacing w:line="240" w:lineRule="auto"/>
        <w:rPr>
          <w:szCs w:val="24"/>
        </w:rPr>
      </w:pPr>
      <w:r w:rsidRPr="009C563C">
        <w:rPr>
          <w:szCs w:val="24"/>
        </w:rPr>
        <w:t>18</w:t>
      </w:r>
      <w:r>
        <w:rPr>
          <w:szCs w:val="24"/>
        </w:rPr>
        <w:t xml:space="preserve"> </w:t>
      </w:r>
      <w:r w:rsidRPr="009C563C">
        <w:rPr>
          <w:szCs w:val="24"/>
        </w:rPr>
        <w:t xml:space="preserve">Mein Volk wird an einer Stätte des Friedens wohnen, </w:t>
      </w:r>
    </w:p>
    <w:p w14:paraId="312AA03E" w14:textId="77777777" w:rsidR="001B619C" w:rsidRPr="009C563C" w:rsidRDefault="001B619C" w:rsidP="001B619C">
      <w:pPr>
        <w:spacing w:line="240" w:lineRule="auto"/>
        <w:rPr>
          <w:szCs w:val="24"/>
        </w:rPr>
      </w:pPr>
      <w:r w:rsidRPr="009C563C">
        <w:rPr>
          <w:szCs w:val="24"/>
        </w:rPr>
        <w:t xml:space="preserve">in sicheren Wohnungen, an stillen und ruhigen Plätzen. </w:t>
      </w:r>
    </w:p>
    <w:p w14:paraId="4B5231B4" w14:textId="77777777" w:rsidR="001B619C" w:rsidRPr="009C563C" w:rsidRDefault="001B619C" w:rsidP="007962EF">
      <w:pPr>
        <w:spacing w:line="240" w:lineRule="auto"/>
        <w:rPr>
          <w:szCs w:val="24"/>
        </w:rPr>
      </w:pPr>
      <w:r w:rsidRPr="009C563C">
        <w:rPr>
          <w:szCs w:val="24"/>
        </w:rPr>
        <w:t>19</w:t>
      </w:r>
      <w:r>
        <w:rPr>
          <w:szCs w:val="24"/>
        </w:rPr>
        <w:t xml:space="preserve"> </w:t>
      </w:r>
      <w:r w:rsidRPr="009C563C">
        <w:rPr>
          <w:szCs w:val="24"/>
        </w:rPr>
        <w:t xml:space="preserve">Aber der Wald stürzt in jähem Sturz, </w:t>
      </w:r>
    </w:p>
    <w:p w14:paraId="2B49B5A9" w14:textId="77777777" w:rsidR="001B619C" w:rsidRPr="009C563C" w:rsidRDefault="001B619C" w:rsidP="001B619C">
      <w:pPr>
        <w:spacing w:line="240" w:lineRule="auto"/>
        <w:rPr>
          <w:szCs w:val="24"/>
        </w:rPr>
      </w:pPr>
      <w:r w:rsidRPr="009C563C">
        <w:rPr>
          <w:szCs w:val="24"/>
        </w:rPr>
        <w:t xml:space="preserve">die Stadt versinkt in der Tiefe. </w:t>
      </w:r>
    </w:p>
    <w:p w14:paraId="45CAE41E" w14:textId="77777777" w:rsidR="001B619C" w:rsidRPr="009C563C" w:rsidRDefault="001B619C" w:rsidP="007962EF">
      <w:pPr>
        <w:spacing w:line="240" w:lineRule="auto"/>
        <w:rPr>
          <w:szCs w:val="24"/>
        </w:rPr>
      </w:pPr>
      <w:r w:rsidRPr="009C563C">
        <w:rPr>
          <w:szCs w:val="24"/>
        </w:rPr>
        <w:t>20</w:t>
      </w:r>
      <w:r>
        <w:rPr>
          <w:szCs w:val="24"/>
        </w:rPr>
        <w:t xml:space="preserve"> </w:t>
      </w:r>
      <w:r w:rsidRPr="009C563C">
        <w:rPr>
          <w:szCs w:val="24"/>
        </w:rPr>
        <w:t xml:space="preserve">Wohl euch! Ihr könnt an allen Gewässern säen </w:t>
      </w:r>
    </w:p>
    <w:p w14:paraId="139E36EE" w14:textId="77777777" w:rsidR="001B619C" w:rsidRPr="009C563C" w:rsidRDefault="001B619C" w:rsidP="001B619C">
      <w:pPr>
        <w:spacing w:line="240" w:lineRule="auto"/>
        <w:rPr>
          <w:szCs w:val="24"/>
        </w:rPr>
      </w:pPr>
      <w:r w:rsidRPr="009C563C">
        <w:rPr>
          <w:szCs w:val="24"/>
        </w:rPr>
        <w:t>und eure Rinder und Esel frei laufen lassen.</w:t>
      </w:r>
    </w:p>
    <w:p w14:paraId="37AE0EBF" w14:textId="77777777" w:rsidR="001212C5" w:rsidRDefault="001212C5" w:rsidP="00187EED">
      <w:pPr>
        <w:tabs>
          <w:tab w:val="right" w:pos="8505"/>
        </w:tabs>
        <w:spacing w:after="120"/>
      </w:pPr>
    </w:p>
    <w:p w14:paraId="2B787766" w14:textId="77777777" w:rsidR="006B0939" w:rsidRPr="008737CC" w:rsidRDefault="006B0939" w:rsidP="006B0939">
      <w:pPr>
        <w:spacing w:after="120"/>
        <w:rPr>
          <w:b/>
        </w:rPr>
      </w:pPr>
      <w:proofErr w:type="spellStart"/>
      <w:r w:rsidRPr="008737CC">
        <w:rPr>
          <w:b/>
        </w:rPr>
        <w:t>Psalmgebet</w:t>
      </w:r>
      <w:proofErr w:type="spellEnd"/>
      <w:r w:rsidR="007E7C51">
        <w:rPr>
          <w:b/>
        </w:rPr>
        <w:t xml:space="preserve"> </w:t>
      </w:r>
      <w:r w:rsidR="001212C5" w:rsidRPr="00A953C6">
        <w:rPr>
          <w:snapToGrid w:val="0"/>
        </w:rPr>
        <w:t>Psalm 104</w:t>
      </w:r>
      <w:r w:rsidR="001212C5">
        <w:rPr>
          <w:snapToGrid w:val="0"/>
        </w:rPr>
        <w:t xml:space="preserve"> </w:t>
      </w:r>
      <w:r w:rsidR="001B619C">
        <w:t>im Wechsel gebetet</w:t>
      </w:r>
    </w:p>
    <w:p w14:paraId="76939470" w14:textId="77777777" w:rsidR="00203546" w:rsidRDefault="00AC7D99" w:rsidP="00187EED">
      <w:pPr>
        <w:spacing w:after="120"/>
        <w:rPr>
          <w:i/>
          <w:iCs/>
        </w:rPr>
      </w:pPr>
      <w:r w:rsidRPr="008D2A54">
        <w:rPr>
          <w:i/>
          <w:iCs/>
        </w:rPr>
        <w:t xml:space="preserve">Der Psalm kann von den Lektoren in verschiedenen Sprachen vorgetragen werden. </w:t>
      </w:r>
    </w:p>
    <w:p w14:paraId="47895EDE" w14:textId="16B275F7" w:rsidR="006B0939" w:rsidRPr="00203546" w:rsidRDefault="00AC7D99" w:rsidP="00187EED">
      <w:pPr>
        <w:spacing w:after="120"/>
        <w:rPr>
          <w:iCs/>
        </w:rPr>
      </w:pPr>
      <w:r w:rsidRPr="00203546">
        <w:rPr>
          <w:iCs/>
        </w:rPr>
        <w:t>Die Gemeinde antwortet mit dem Antwortgesang</w:t>
      </w:r>
      <w:r w:rsidR="00971AAA" w:rsidRPr="00203546">
        <w:rPr>
          <w:iCs/>
        </w:rPr>
        <w:t xml:space="preserve"> </w:t>
      </w:r>
      <w:r w:rsidR="00971AAA" w:rsidRPr="00203546">
        <w:rPr>
          <w:szCs w:val="24"/>
        </w:rPr>
        <w:t xml:space="preserve">„Gelobt sei Gott der Schöpfer / schenkt uns seine Schöpfung / gedankt sei ihm auf ewig!“ </w:t>
      </w:r>
      <w:r w:rsidR="00971AAA" w:rsidRPr="00203546">
        <w:rPr>
          <w:i/>
          <w:szCs w:val="24"/>
        </w:rPr>
        <w:t>(dt.-</w:t>
      </w:r>
      <w:proofErr w:type="spellStart"/>
      <w:r w:rsidR="00971AAA" w:rsidRPr="00203546">
        <w:rPr>
          <w:i/>
          <w:szCs w:val="24"/>
        </w:rPr>
        <w:t>gr.</w:t>
      </w:r>
      <w:proofErr w:type="spellEnd"/>
      <w:r w:rsidR="00971AAA" w:rsidRPr="00203546">
        <w:rPr>
          <w:i/>
          <w:szCs w:val="24"/>
        </w:rPr>
        <w:t xml:space="preserve"> gesungen)</w:t>
      </w:r>
      <w:r w:rsidRPr="00203546">
        <w:rPr>
          <w:iCs/>
        </w:rPr>
        <w:t xml:space="preserve">. </w:t>
      </w:r>
    </w:p>
    <w:p w14:paraId="7C094A2E" w14:textId="77777777" w:rsidR="00AC7D99" w:rsidRPr="00EA096E" w:rsidRDefault="00AC7D99" w:rsidP="001212C5">
      <w:pPr>
        <w:ind w:left="708" w:hanging="708"/>
        <w:rPr>
          <w:szCs w:val="24"/>
        </w:rPr>
      </w:pPr>
      <w:r w:rsidRPr="00CD09C8">
        <w:rPr>
          <w:snapToGrid w:val="0"/>
        </w:rPr>
        <w:t>L</w:t>
      </w:r>
      <w:r>
        <w:rPr>
          <w:snapToGrid w:val="0"/>
        </w:rPr>
        <w:tab/>
      </w:r>
      <w:r w:rsidRPr="005B38B2">
        <w:rPr>
          <w:bCs/>
          <w:szCs w:val="24"/>
        </w:rPr>
        <w:t>1</w:t>
      </w:r>
      <w:r w:rsidRPr="005B38B2">
        <w:rPr>
          <w:szCs w:val="24"/>
        </w:rPr>
        <w:t xml:space="preserve"> </w:t>
      </w:r>
      <w:r w:rsidRPr="00EA096E">
        <w:rPr>
          <w:szCs w:val="24"/>
        </w:rPr>
        <w:t>Lobe den Herrn, meine Seele! / Herr, mein Gott, wie groß bist du! / Du bist mit Hoheit und Pracht bekleidet.</w:t>
      </w:r>
    </w:p>
    <w:p w14:paraId="0B6FB742" w14:textId="77777777" w:rsidR="00AC7D99" w:rsidRPr="00EA096E" w:rsidRDefault="00AC7D99" w:rsidP="001212C5">
      <w:pPr>
        <w:ind w:firstLine="708"/>
        <w:rPr>
          <w:szCs w:val="24"/>
        </w:rPr>
      </w:pPr>
      <w:bookmarkStart w:id="1" w:name="a2"/>
      <w:r w:rsidRPr="00EA096E">
        <w:rPr>
          <w:bCs/>
          <w:szCs w:val="24"/>
        </w:rPr>
        <w:t>2</w:t>
      </w:r>
      <w:r w:rsidRPr="00EA096E">
        <w:rPr>
          <w:szCs w:val="24"/>
        </w:rPr>
        <w:t xml:space="preserve"> Du hüllst dich in Licht wie in ein Kleid, / du spannst den Himmel aus wie ein Zelt.</w:t>
      </w:r>
      <w:bookmarkEnd w:id="1"/>
    </w:p>
    <w:p w14:paraId="57D60BDC" w14:textId="77777777" w:rsidR="00AC7D99" w:rsidRPr="00EA096E" w:rsidRDefault="00AC7D99" w:rsidP="001212C5">
      <w:pPr>
        <w:ind w:left="708"/>
        <w:rPr>
          <w:szCs w:val="24"/>
        </w:rPr>
      </w:pPr>
      <w:bookmarkStart w:id="2" w:name="a3"/>
      <w:r w:rsidRPr="00EA096E">
        <w:rPr>
          <w:bCs/>
          <w:szCs w:val="24"/>
        </w:rPr>
        <w:t>3</w:t>
      </w:r>
      <w:r w:rsidRPr="00EA096E">
        <w:rPr>
          <w:szCs w:val="24"/>
        </w:rPr>
        <w:t xml:space="preserve"> Du verankerst die Balken deiner Wohnung im Wasser. / Du nimmst dir die Wolken zum Wagen, / du fährst einher auf den Flügeln des Sturmes.</w:t>
      </w:r>
      <w:bookmarkEnd w:id="2"/>
    </w:p>
    <w:p w14:paraId="4991C931" w14:textId="77777777" w:rsidR="00AC7D99" w:rsidRPr="00EA096E" w:rsidRDefault="00AC7D99" w:rsidP="001212C5">
      <w:pPr>
        <w:ind w:firstLine="708"/>
        <w:rPr>
          <w:szCs w:val="24"/>
        </w:rPr>
      </w:pPr>
      <w:bookmarkStart w:id="3" w:name="a4"/>
      <w:r w:rsidRPr="00EA096E">
        <w:rPr>
          <w:bCs/>
          <w:szCs w:val="24"/>
        </w:rPr>
        <w:t>4</w:t>
      </w:r>
      <w:r w:rsidRPr="00EA096E">
        <w:rPr>
          <w:szCs w:val="24"/>
        </w:rPr>
        <w:t xml:space="preserve"> Du machst dir die Winde zu Boten / und lodernde Feuer zu deinen Dienern.</w:t>
      </w:r>
      <w:bookmarkEnd w:id="3"/>
    </w:p>
    <w:p w14:paraId="78E04792" w14:textId="77777777" w:rsidR="00AC7D99" w:rsidRPr="00EA096E" w:rsidRDefault="00AC7D99" w:rsidP="001212C5">
      <w:pPr>
        <w:ind w:firstLine="708"/>
        <w:rPr>
          <w:szCs w:val="24"/>
        </w:rPr>
      </w:pPr>
      <w:bookmarkStart w:id="4" w:name="a5"/>
      <w:r w:rsidRPr="00EA096E">
        <w:rPr>
          <w:bCs/>
          <w:szCs w:val="24"/>
        </w:rPr>
        <w:t>5</w:t>
      </w:r>
      <w:r w:rsidRPr="00EA096E">
        <w:rPr>
          <w:szCs w:val="24"/>
        </w:rPr>
        <w:t xml:space="preserve"> Du hast die Erde auf Pfeiler gegründet; / in alle Ewigkeit wird sie nicht wanken.</w:t>
      </w:r>
      <w:bookmarkEnd w:id="4"/>
    </w:p>
    <w:p w14:paraId="4F26A606" w14:textId="77777777" w:rsidR="00AC7D99" w:rsidRPr="00EA096E" w:rsidRDefault="00AC7D99" w:rsidP="001212C5">
      <w:pPr>
        <w:ind w:firstLine="708"/>
        <w:rPr>
          <w:szCs w:val="24"/>
        </w:rPr>
      </w:pPr>
      <w:bookmarkStart w:id="5" w:name="a6"/>
      <w:r w:rsidRPr="00EA096E">
        <w:rPr>
          <w:bCs/>
          <w:szCs w:val="24"/>
        </w:rPr>
        <w:t>6</w:t>
      </w:r>
      <w:r w:rsidRPr="00EA096E">
        <w:rPr>
          <w:szCs w:val="24"/>
        </w:rPr>
        <w:t xml:space="preserve"> Einst hat die </w:t>
      </w:r>
      <w:proofErr w:type="spellStart"/>
      <w:r w:rsidRPr="00EA096E">
        <w:rPr>
          <w:szCs w:val="24"/>
        </w:rPr>
        <w:t>Urflut</w:t>
      </w:r>
      <w:proofErr w:type="spellEnd"/>
      <w:r w:rsidRPr="00EA096E">
        <w:rPr>
          <w:szCs w:val="24"/>
        </w:rPr>
        <w:t xml:space="preserve"> sie bedeckt wie ein Kleid, / die Wasser standen über den Bergen.</w:t>
      </w:r>
      <w:bookmarkEnd w:id="5"/>
    </w:p>
    <w:p w14:paraId="18BC02EF" w14:textId="77777777" w:rsidR="00AC7D99" w:rsidRPr="00EA096E" w:rsidRDefault="00AC7D99" w:rsidP="001212C5">
      <w:pPr>
        <w:ind w:firstLine="708"/>
        <w:rPr>
          <w:szCs w:val="24"/>
        </w:rPr>
      </w:pPr>
      <w:bookmarkStart w:id="6" w:name="a7"/>
      <w:r w:rsidRPr="00EA096E">
        <w:rPr>
          <w:bCs/>
          <w:szCs w:val="24"/>
        </w:rPr>
        <w:t>7</w:t>
      </w:r>
      <w:r w:rsidRPr="00EA096E">
        <w:rPr>
          <w:szCs w:val="24"/>
        </w:rPr>
        <w:t xml:space="preserve"> Sie wichen vor deinem Drohen zurück, / sie flohen vor der Stimme deines Donners.</w:t>
      </w:r>
      <w:bookmarkEnd w:id="6"/>
    </w:p>
    <w:p w14:paraId="7FC93AA0" w14:textId="77777777" w:rsidR="00AC7D99" w:rsidRPr="00EA096E" w:rsidRDefault="00AC7D99" w:rsidP="001212C5">
      <w:pPr>
        <w:ind w:left="708"/>
        <w:rPr>
          <w:szCs w:val="24"/>
        </w:rPr>
      </w:pPr>
      <w:bookmarkStart w:id="7" w:name="a8"/>
      <w:r w:rsidRPr="00EA096E">
        <w:rPr>
          <w:bCs/>
          <w:szCs w:val="24"/>
        </w:rPr>
        <w:lastRenderedPageBreak/>
        <w:t>8</w:t>
      </w:r>
      <w:r w:rsidRPr="00EA096E">
        <w:rPr>
          <w:szCs w:val="24"/>
        </w:rPr>
        <w:t xml:space="preserve"> Da erhoben sich Berge und senkten sich Täler / an den Ort, den du für sie bestimmt hast.</w:t>
      </w:r>
      <w:bookmarkEnd w:id="7"/>
    </w:p>
    <w:p w14:paraId="65DB07FB" w14:textId="77777777" w:rsidR="00AC7D99" w:rsidRDefault="00AC7D99" w:rsidP="001212C5">
      <w:pPr>
        <w:ind w:left="708"/>
        <w:rPr>
          <w:szCs w:val="24"/>
        </w:rPr>
      </w:pPr>
      <w:bookmarkStart w:id="8" w:name="a9"/>
      <w:r w:rsidRPr="00EA096E">
        <w:rPr>
          <w:bCs/>
          <w:szCs w:val="24"/>
        </w:rPr>
        <w:t>9</w:t>
      </w:r>
      <w:r w:rsidRPr="00EA096E">
        <w:rPr>
          <w:szCs w:val="24"/>
        </w:rPr>
        <w:t xml:space="preserve"> Du hast den Wassern eine Grenze gesetzt, / die dürfen sie nicht überschreiten; / nie wieder sollen sie die Erde bedecken.</w:t>
      </w:r>
      <w:bookmarkEnd w:id="8"/>
    </w:p>
    <w:p w14:paraId="1ECE0BC4" w14:textId="77777777" w:rsidR="001438B5" w:rsidRPr="00EA096E" w:rsidRDefault="001438B5" w:rsidP="001212C5">
      <w:pPr>
        <w:ind w:left="708"/>
        <w:rPr>
          <w:szCs w:val="24"/>
        </w:rPr>
      </w:pPr>
    </w:p>
    <w:p w14:paraId="61A6210A" w14:textId="77777777" w:rsidR="00AC7D99" w:rsidRDefault="00AC7D99" w:rsidP="00AC7D99">
      <w:pPr>
        <w:rPr>
          <w:szCs w:val="24"/>
        </w:rPr>
      </w:pPr>
      <w:r w:rsidRPr="004A003F">
        <w:rPr>
          <w:snapToGrid w:val="0"/>
        </w:rPr>
        <w:t>G</w:t>
      </w:r>
      <w:r>
        <w:rPr>
          <w:snapToGrid w:val="0"/>
        </w:rPr>
        <w:tab/>
      </w:r>
      <w:bookmarkStart w:id="9" w:name="OLE_LINK7"/>
      <w:bookmarkStart w:id="10" w:name="OLE_LINK8"/>
      <w:r w:rsidR="00FF53E0">
        <w:rPr>
          <w:szCs w:val="24"/>
        </w:rPr>
        <w:t>„</w:t>
      </w:r>
      <w:r w:rsidRPr="004A003F">
        <w:rPr>
          <w:szCs w:val="24"/>
        </w:rPr>
        <w:t>Gel</w:t>
      </w:r>
      <w:r>
        <w:rPr>
          <w:szCs w:val="24"/>
        </w:rPr>
        <w:t>obt sei Gott der Schöpfer</w:t>
      </w:r>
      <w:r w:rsidR="001438B5">
        <w:rPr>
          <w:szCs w:val="24"/>
        </w:rPr>
        <w:t xml:space="preserve"> </w:t>
      </w:r>
      <w:r>
        <w:rPr>
          <w:szCs w:val="24"/>
        </w:rPr>
        <w:t>/ schenkt uns seine Schöpfung</w:t>
      </w:r>
      <w:r w:rsidR="001438B5">
        <w:rPr>
          <w:szCs w:val="24"/>
        </w:rPr>
        <w:t xml:space="preserve"> </w:t>
      </w:r>
      <w:r>
        <w:rPr>
          <w:szCs w:val="24"/>
        </w:rPr>
        <w:t xml:space="preserve">/ gedankt sei ihm auf </w:t>
      </w:r>
      <w:r w:rsidR="001B619C">
        <w:rPr>
          <w:szCs w:val="24"/>
        </w:rPr>
        <w:tab/>
      </w:r>
      <w:r>
        <w:rPr>
          <w:szCs w:val="24"/>
        </w:rPr>
        <w:t>ewig</w:t>
      </w:r>
      <w:r w:rsidRPr="004A003F">
        <w:rPr>
          <w:szCs w:val="24"/>
        </w:rPr>
        <w:t>!</w:t>
      </w:r>
      <w:r w:rsidR="00FF53E0">
        <w:rPr>
          <w:szCs w:val="24"/>
        </w:rPr>
        <w:t>“</w:t>
      </w:r>
      <w:bookmarkEnd w:id="9"/>
      <w:bookmarkEnd w:id="10"/>
      <w:r w:rsidRPr="004A003F">
        <w:rPr>
          <w:szCs w:val="24"/>
        </w:rPr>
        <w:t xml:space="preserve"> </w:t>
      </w:r>
      <w:r w:rsidRPr="001B619C">
        <w:rPr>
          <w:i/>
          <w:szCs w:val="24"/>
        </w:rPr>
        <w:t>(dt.-</w:t>
      </w:r>
      <w:proofErr w:type="spellStart"/>
      <w:r w:rsidRPr="001B619C">
        <w:rPr>
          <w:i/>
          <w:szCs w:val="24"/>
        </w:rPr>
        <w:t>gr.</w:t>
      </w:r>
      <w:proofErr w:type="spellEnd"/>
      <w:r w:rsidRPr="001B619C">
        <w:rPr>
          <w:i/>
          <w:szCs w:val="24"/>
        </w:rPr>
        <w:t xml:space="preserve"> gesungen)</w:t>
      </w:r>
    </w:p>
    <w:p w14:paraId="3D4E575F" w14:textId="77777777" w:rsidR="00AC7D99" w:rsidRPr="004A003F" w:rsidRDefault="00AC7D99" w:rsidP="00AC7D99">
      <w:pPr>
        <w:rPr>
          <w:szCs w:val="24"/>
        </w:rPr>
      </w:pPr>
      <w:r>
        <w:rPr>
          <w:noProof/>
          <w:szCs w:val="24"/>
          <w:lang w:eastAsia="de-DE"/>
        </w:rPr>
        <w:drawing>
          <wp:inline distT="0" distB="0" distL="0" distR="0" wp14:anchorId="3D073AE2" wp14:editId="596AD57A">
            <wp:extent cx="5753100" cy="1882140"/>
            <wp:effectExtent l="0" t="0" r="0" b="3810"/>
            <wp:docPr id="1" name="Grafik 1" descr="Ton Kyr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n Kyri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53100" cy="1882140"/>
                    </a:xfrm>
                    <a:prstGeom prst="rect">
                      <a:avLst/>
                    </a:prstGeom>
                    <a:noFill/>
                    <a:ln>
                      <a:noFill/>
                    </a:ln>
                  </pic:spPr>
                </pic:pic>
              </a:graphicData>
            </a:graphic>
          </wp:inline>
        </w:drawing>
      </w:r>
    </w:p>
    <w:p w14:paraId="017AB015" w14:textId="77777777" w:rsidR="00AC7D99" w:rsidRPr="00EA096E" w:rsidRDefault="00AC7D99" w:rsidP="001212C5">
      <w:pPr>
        <w:ind w:left="708" w:hanging="708"/>
        <w:rPr>
          <w:szCs w:val="24"/>
        </w:rPr>
      </w:pPr>
      <w:r>
        <w:rPr>
          <w:snapToGrid w:val="0"/>
        </w:rPr>
        <w:t>L</w:t>
      </w:r>
      <w:r>
        <w:rPr>
          <w:snapToGrid w:val="0"/>
        </w:rPr>
        <w:tab/>
      </w:r>
      <w:bookmarkStart w:id="11" w:name="a10"/>
      <w:r w:rsidRPr="00EA096E">
        <w:rPr>
          <w:bCs/>
          <w:szCs w:val="24"/>
        </w:rPr>
        <w:t>10</w:t>
      </w:r>
      <w:r w:rsidRPr="00EA096E">
        <w:rPr>
          <w:szCs w:val="24"/>
        </w:rPr>
        <w:t xml:space="preserve"> Du lässt die Quellen hervorsprudeln in den Tälern, / sie eilen zwischen den Bergen dahin.</w:t>
      </w:r>
      <w:bookmarkEnd w:id="11"/>
    </w:p>
    <w:p w14:paraId="5AC1BD90" w14:textId="77777777" w:rsidR="00AC7D99" w:rsidRPr="00EA096E" w:rsidRDefault="00AC7D99" w:rsidP="001212C5">
      <w:pPr>
        <w:ind w:left="708"/>
        <w:rPr>
          <w:szCs w:val="24"/>
        </w:rPr>
      </w:pPr>
      <w:bookmarkStart w:id="12" w:name="a11"/>
      <w:r w:rsidRPr="00EA096E">
        <w:rPr>
          <w:bCs/>
          <w:szCs w:val="24"/>
        </w:rPr>
        <w:t>11</w:t>
      </w:r>
      <w:r w:rsidRPr="00EA096E">
        <w:rPr>
          <w:szCs w:val="24"/>
        </w:rPr>
        <w:t xml:space="preserve"> Allen Tieren des Feldes spenden sie Trank, / die Wildesel stillen ihren Durst daraus.</w:t>
      </w:r>
      <w:bookmarkEnd w:id="12"/>
    </w:p>
    <w:p w14:paraId="55923666" w14:textId="77777777" w:rsidR="00AC7D99" w:rsidRPr="00EA096E" w:rsidRDefault="00AC7D99" w:rsidP="001212C5">
      <w:pPr>
        <w:ind w:left="708"/>
        <w:rPr>
          <w:szCs w:val="24"/>
        </w:rPr>
      </w:pPr>
      <w:bookmarkStart w:id="13" w:name="a12"/>
      <w:r w:rsidRPr="00EA096E">
        <w:rPr>
          <w:bCs/>
          <w:szCs w:val="24"/>
        </w:rPr>
        <w:t>12</w:t>
      </w:r>
      <w:r w:rsidRPr="00EA096E">
        <w:rPr>
          <w:szCs w:val="24"/>
        </w:rPr>
        <w:t xml:space="preserve"> An den Ufern wohnen die Vögel des Himmels, / aus den Zweigen erklingt ihr Gesang.</w:t>
      </w:r>
      <w:bookmarkEnd w:id="13"/>
    </w:p>
    <w:p w14:paraId="653DBA5F" w14:textId="77777777" w:rsidR="00AC7D99" w:rsidRPr="00EA096E" w:rsidRDefault="00AC7D99" w:rsidP="001212C5">
      <w:pPr>
        <w:ind w:firstLine="708"/>
        <w:rPr>
          <w:szCs w:val="24"/>
        </w:rPr>
      </w:pPr>
      <w:bookmarkStart w:id="14" w:name="a13"/>
      <w:r w:rsidRPr="00EA096E">
        <w:rPr>
          <w:bCs/>
          <w:szCs w:val="24"/>
        </w:rPr>
        <w:t>13</w:t>
      </w:r>
      <w:r w:rsidRPr="00EA096E">
        <w:rPr>
          <w:szCs w:val="24"/>
        </w:rPr>
        <w:t xml:space="preserve"> Du tränkst die Berge aus deinen Kammern, / aus deinen Wolken wird die Erde satt.</w:t>
      </w:r>
      <w:bookmarkEnd w:id="14"/>
    </w:p>
    <w:p w14:paraId="0C23CE1E" w14:textId="77777777" w:rsidR="00AC7D99" w:rsidRPr="00EA096E" w:rsidRDefault="00AC7D99" w:rsidP="001212C5">
      <w:pPr>
        <w:ind w:left="708"/>
        <w:rPr>
          <w:szCs w:val="24"/>
        </w:rPr>
      </w:pPr>
      <w:bookmarkStart w:id="15" w:name="a14"/>
      <w:r w:rsidRPr="00EA096E">
        <w:rPr>
          <w:bCs/>
          <w:szCs w:val="24"/>
        </w:rPr>
        <w:t>14</w:t>
      </w:r>
      <w:r w:rsidRPr="00EA096E">
        <w:rPr>
          <w:szCs w:val="24"/>
        </w:rPr>
        <w:t xml:space="preserve"> Du lässt Gras wachsen für das Vieh, / auch Pflanzen für den Menschen, die er anbaut,</w:t>
      </w:r>
      <w:r w:rsidR="001B619C">
        <w:rPr>
          <w:szCs w:val="24"/>
        </w:rPr>
        <w:t xml:space="preserve"> </w:t>
      </w:r>
      <w:r w:rsidRPr="00EA096E">
        <w:rPr>
          <w:szCs w:val="24"/>
        </w:rPr>
        <w:t>damit er Brot gewinnt von der Erde /</w:t>
      </w:r>
      <w:bookmarkEnd w:id="15"/>
    </w:p>
    <w:p w14:paraId="54A71530" w14:textId="77777777" w:rsidR="00AC7D99" w:rsidRDefault="00AC7D99" w:rsidP="001212C5">
      <w:pPr>
        <w:ind w:left="708"/>
        <w:rPr>
          <w:szCs w:val="24"/>
        </w:rPr>
      </w:pPr>
      <w:bookmarkStart w:id="16" w:name="a15"/>
      <w:r w:rsidRPr="00EA096E">
        <w:rPr>
          <w:bCs/>
          <w:szCs w:val="24"/>
        </w:rPr>
        <w:t>15</w:t>
      </w:r>
      <w:r w:rsidRPr="00EA096E">
        <w:rPr>
          <w:szCs w:val="24"/>
        </w:rPr>
        <w:t xml:space="preserve"> und Wein, der das Herz des Menschen erfreut, damit sein Gesicht von Öl erglänzt / und Brot das Menschenherz stärkt.</w:t>
      </w:r>
      <w:bookmarkEnd w:id="16"/>
    </w:p>
    <w:p w14:paraId="28E4A66F" w14:textId="77777777" w:rsidR="001438B5" w:rsidRPr="00EA096E" w:rsidRDefault="001438B5" w:rsidP="001212C5">
      <w:pPr>
        <w:ind w:left="708"/>
        <w:rPr>
          <w:szCs w:val="24"/>
        </w:rPr>
      </w:pPr>
    </w:p>
    <w:p w14:paraId="66D1BB8D" w14:textId="77777777" w:rsidR="00AC7D99" w:rsidRDefault="00AC7D99" w:rsidP="001212C5">
      <w:pPr>
        <w:ind w:left="708" w:hanging="708"/>
        <w:rPr>
          <w:i/>
          <w:szCs w:val="24"/>
        </w:rPr>
      </w:pPr>
      <w:r w:rsidRPr="00A95B13">
        <w:rPr>
          <w:snapToGrid w:val="0"/>
        </w:rPr>
        <w:t>G</w:t>
      </w:r>
      <w:r>
        <w:rPr>
          <w:snapToGrid w:val="0"/>
        </w:rPr>
        <w:tab/>
      </w:r>
      <w:r w:rsidR="00FF53E0">
        <w:rPr>
          <w:szCs w:val="24"/>
        </w:rPr>
        <w:t>„</w:t>
      </w:r>
      <w:r w:rsidRPr="004A003F">
        <w:rPr>
          <w:szCs w:val="24"/>
        </w:rPr>
        <w:t>Gel</w:t>
      </w:r>
      <w:r>
        <w:rPr>
          <w:szCs w:val="24"/>
        </w:rPr>
        <w:t>obt sei Gott der Schöpfer</w:t>
      </w:r>
      <w:r w:rsidR="001438B5">
        <w:rPr>
          <w:szCs w:val="24"/>
        </w:rPr>
        <w:t xml:space="preserve"> </w:t>
      </w:r>
      <w:r>
        <w:rPr>
          <w:szCs w:val="24"/>
        </w:rPr>
        <w:t>/ schenkt uns seine Schöpfung</w:t>
      </w:r>
      <w:r w:rsidR="001438B5">
        <w:rPr>
          <w:szCs w:val="24"/>
        </w:rPr>
        <w:t xml:space="preserve"> </w:t>
      </w:r>
      <w:r>
        <w:rPr>
          <w:szCs w:val="24"/>
        </w:rPr>
        <w:t>/ gedankt sei ihm auf ewig</w:t>
      </w:r>
      <w:r w:rsidRPr="004A003F">
        <w:rPr>
          <w:szCs w:val="24"/>
        </w:rPr>
        <w:t>!</w:t>
      </w:r>
      <w:r w:rsidR="00FF53E0">
        <w:rPr>
          <w:szCs w:val="24"/>
        </w:rPr>
        <w:t>“</w:t>
      </w:r>
      <w:r w:rsidRPr="004A003F">
        <w:rPr>
          <w:szCs w:val="24"/>
        </w:rPr>
        <w:t xml:space="preserve"> </w:t>
      </w:r>
      <w:r w:rsidR="001B619C" w:rsidRPr="001B619C">
        <w:rPr>
          <w:i/>
          <w:szCs w:val="24"/>
        </w:rPr>
        <w:t>(dt.-</w:t>
      </w:r>
      <w:proofErr w:type="spellStart"/>
      <w:r w:rsidR="001B619C" w:rsidRPr="001B619C">
        <w:rPr>
          <w:i/>
          <w:szCs w:val="24"/>
        </w:rPr>
        <w:t>gr.</w:t>
      </w:r>
      <w:proofErr w:type="spellEnd"/>
      <w:r w:rsidR="001B619C" w:rsidRPr="001B619C">
        <w:rPr>
          <w:i/>
          <w:szCs w:val="24"/>
        </w:rPr>
        <w:t xml:space="preserve"> </w:t>
      </w:r>
      <w:r w:rsidR="00051D7E">
        <w:rPr>
          <w:i/>
          <w:szCs w:val="24"/>
        </w:rPr>
        <w:t>g</w:t>
      </w:r>
      <w:r w:rsidR="001B619C" w:rsidRPr="001B619C">
        <w:rPr>
          <w:i/>
          <w:szCs w:val="24"/>
        </w:rPr>
        <w:t>esungen</w:t>
      </w:r>
      <w:r w:rsidR="003A02E3">
        <w:rPr>
          <w:i/>
          <w:szCs w:val="24"/>
        </w:rPr>
        <w:t>)</w:t>
      </w:r>
    </w:p>
    <w:p w14:paraId="1714F827" w14:textId="77777777" w:rsidR="001438B5" w:rsidRPr="003B13E4" w:rsidRDefault="001438B5" w:rsidP="001212C5">
      <w:pPr>
        <w:ind w:left="708" w:hanging="708"/>
        <w:rPr>
          <w:szCs w:val="24"/>
        </w:rPr>
      </w:pPr>
    </w:p>
    <w:p w14:paraId="1A80A12C" w14:textId="77777777" w:rsidR="00AC7D99" w:rsidRPr="00EA096E" w:rsidRDefault="00AC7D99" w:rsidP="001212C5">
      <w:pPr>
        <w:ind w:left="708" w:hanging="708"/>
        <w:rPr>
          <w:szCs w:val="24"/>
        </w:rPr>
      </w:pPr>
      <w:r>
        <w:rPr>
          <w:snapToGrid w:val="0"/>
        </w:rPr>
        <w:t>L</w:t>
      </w:r>
      <w:r>
        <w:rPr>
          <w:snapToGrid w:val="0"/>
        </w:rPr>
        <w:tab/>
      </w:r>
      <w:bookmarkStart w:id="17" w:name="a16"/>
      <w:r w:rsidRPr="00EA096E">
        <w:rPr>
          <w:bCs/>
          <w:szCs w:val="24"/>
        </w:rPr>
        <w:t>16</w:t>
      </w:r>
      <w:r w:rsidRPr="00EA096E">
        <w:rPr>
          <w:szCs w:val="24"/>
        </w:rPr>
        <w:t xml:space="preserve"> Die Bäume des Herrn trinken sich satt, / die Zedern des Libanon, die er gepflanzt hat.</w:t>
      </w:r>
      <w:bookmarkEnd w:id="17"/>
    </w:p>
    <w:p w14:paraId="53B3E6E1" w14:textId="77777777" w:rsidR="00AC7D99" w:rsidRPr="00EA096E" w:rsidRDefault="00AC7D99" w:rsidP="001212C5">
      <w:pPr>
        <w:ind w:firstLine="708"/>
        <w:rPr>
          <w:szCs w:val="24"/>
        </w:rPr>
      </w:pPr>
      <w:bookmarkStart w:id="18" w:name="a17"/>
      <w:r w:rsidRPr="00EA096E">
        <w:rPr>
          <w:bCs/>
          <w:szCs w:val="24"/>
        </w:rPr>
        <w:t>17</w:t>
      </w:r>
      <w:r w:rsidRPr="00EA096E">
        <w:rPr>
          <w:szCs w:val="24"/>
        </w:rPr>
        <w:t xml:space="preserve"> In ihnen bauen die Vögel ihr Nest, / auf den Zypressen nistet der Storch.</w:t>
      </w:r>
      <w:bookmarkEnd w:id="18"/>
    </w:p>
    <w:p w14:paraId="37AD3409" w14:textId="77777777" w:rsidR="00AC7D99" w:rsidRPr="00EA096E" w:rsidRDefault="00AC7D99" w:rsidP="001212C5">
      <w:pPr>
        <w:ind w:left="708"/>
        <w:rPr>
          <w:szCs w:val="24"/>
        </w:rPr>
      </w:pPr>
      <w:bookmarkStart w:id="19" w:name="a18"/>
      <w:r w:rsidRPr="00EA096E">
        <w:rPr>
          <w:bCs/>
          <w:szCs w:val="24"/>
        </w:rPr>
        <w:t>18</w:t>
      </w:r>
      <w:r w:rsidRPr="00EA096E">
        <w:rPr>
          <w:szCs w:val="24"/>
        </w:rPr>
        <w:t xml:space="preserve"> Die hohen Berge gehören dem Steinbock, / dem Klippdachs bieten die Felsen Zuflucht.</w:t>
      </w:r>
      <w:bookmarkEnd w:id="19"/>
    </w:p>
    <w:p w14:paraId="0AB1FF23" w14:textId="77777777" w:rsidR="00AC7D99" w:rsidRPr="00EA096E" w:rsidRDefault="00AC7D99" w:rsidP="001212C5">
      <w:pPr>
        <w:ind w:left="708"/>
        <w:rPr>
          <w:szCs w:val="24"/>
        </w:rPr>
      </w:pPr>
      <w:bookmarkStart w:id="20" w:name="a19"/>
      <w:r w:rsidRPr="00EA096E">
        <w:rPr>
          <w:bCs/>
          <w:szCs w:val="24"/>
        </w:rPr>
        <w:t>19</w:t>
      </w:r>
      <w:r w:rsidRPr="00EA096E">
        <w:rPr>
          <w:szCs w:val="24"/>
        </w:rPr>
        <w:t xml:space="preserve"> Du hast den Mond gemacht als Maß für die Zeiten, / die Sonne weiß, wann sie untergeht.</w:t>
      </w:r>
      <w:bookmarkEnd w:id="20"/>
    </w:p>
    <w:p w14:paraId="6995883A" w14:textId="77777777" w:rsidR="00AC7D99" w:rsidRPr="00EA096E" w:rsidRDefault="00AC7D99" w:rsidP="001212C5">
      <w:pPr>
        <w:ind w:firstLine="708"/>
        <w:rPr>
          <w:szCs w:val="24"/>
        </w:rPr>
      </w:pPr>
      <w:bookmarkStart w:id="21" w:name="a20"/>
      <w:r w:rsidRPr="00EA096E">
        <w:rPr>
          <w:bCs/>
          <w:szCs w:val="24"/>
        </w:rPr>
        <w:t>20</w:t>
      </w:r>
      <w:r w:rsidRPr="00EA096E">
        <w:rPr>
          <w:szCs w:val="24"/>
        </w:rPr>
        <w:t xml:space="preserve"> Du sendest Finsternis und es wird Nacht, / dann regen sich alle Tiere des Waldes.</w:t>
      </w:r>
      <w:bookmarkEnd w:id="21"/>
    </w:p>
    <w:p w14:paraId="289800D9" w14:textId="77777777" w:rsidR="00AC7D99" w:rsidRPr="00EA096E" w:rsidRDefault="00AC7D99" w:rsidP="001212C5">
      <w:pPr>
        <w:ind w:firstLine="708"/>
        <w:rPr>
          <w:szCs w:val="24"/>
        </w:rPr>
      </w:pPr>
      <w:bookmarkStart w:id="22" w:name="a21"/>
      <w:r w:rsidRPr="00EA096E">
        <w:rPr>
          <w:bCs/>
          <w:szCs w:val="24"/>
        </w:rPr>
        <w:t>21</w:t>
      </w:r>
      <w:r w:rsidRPr="00EA096E">
        <w:rPr>
          <w:szCs w:val="24"/>
        </w:rPr>
        <w:t xml:space="preserve"> Die jungen Löwen brüllen nach Beute, / sie verlangen von Gott ihre Nahrung.</w:t>
      </w:r>
      <w:bookmarkEnd w:id="22"/>
    </w:p>
    <w:p w14:paraId="6A654E42" w14:textId="77777777" w:rsidR="00AC7D99" w:rsidRPr="00EA096E" w:rsidRDefault="00AC7D99" w:rsidP="001212C5">
      <w:pPr>
        <w:ind w:left="708"/>
        <w:rPr>
          <w:szCs w:val="24"/>
        </w:rPr>
      </w:pPr>
      <w:bookmarkStart w:id="23" w:name="a22"/>
      <w:r w:rsidRPr="00EA096E">
        <w:rPr>
          <w:bCs/>
          <w:szCs w:val="24"/>
        </w:rPr>
        <w:t>22</w:t>
      </w:r>
      <w:r w:rsidRPr="00EA096E">
        <w:rPr>
          <w:szCs w:val="24"/>
        </w:rPr>
        <w:t xml:space="preserve"> Strahlt die Sonne dann auf, so schleichen sie heim / und lagern sich in ihren Verstecken.</w:t>
      </w:r>
      <w:bookmarkEnd w:id="23"/>
    </w:p>
    <w:p w14:paraId="4B783A7A" w14:textId="77777777" w:rsidR="00AC7D99" w:rsidRDefault="00AC7D99" w:rsidP="001212C5">
      <w:pPr>
        <w:ind w:firstLine="708"/>
        <w:rPr>
          <w:szCs w:val="24"/>
        </w:rPr>
      </w:pPr>
      <w:bookmarkStart w:id="24" w:name="a23"/>
      <w:r w:rsidRPr="00EA096E">
        <w:rPr>
          <w:bCs/>
          <w:szCs w:val="24"/>
        </w:rPr>
        <w:t>23</w:t>
      </w:r>
      <w:r w:rsidRPr="00EA096E">
        <w:rPr>
          <w:szCs w:val="24"/>
        </w:rPr>
        <w:t xml:space="preserve"> Nun geht der Mensch hinaus an sein Tagwerk, / an seine Arbeit bis zum Abend.</w:t>
      </w:r>
      <w:bookmarkEnd w:id="24"/>
    </w:p>
    <w:p w14:paraId="5E6847DD" w14:textId="77777777" w:rsidR="001438B5" w:rsidRPr="00EA096E" w:rsidRDefault="001438B5" w:rsidP="001212C5">
      <w:pPr>
        <w:ind w:firstLine="708"/>
        <w:rPr>
          <w:szCs w:val="24"/>
        </w:rPr>
      </w:pPr>
    </w:p>
    <w:p w14:paraId="6199D88D" w14:textId="77777777" w:rsidR="00AC7D99" w:rsidRDefault="00AC7D99" w:rsidP="001212C5">
      <w:pPr>
        <w:ind w:left="708" w:hanging="708"/>
        <w:rPr>
          <w:i/>
          <w:szCs w:val="24"/>
        </w:rPr>
      </w:pPr>
      <w:r w:rsidRPr="00A95B13">
        <w:rPr>
          <w:snapToGrid w:val="0"/>
        </w:rPr>
        <w:lastRenderedPageBreak/>
        <w:t>G</w:t>
      </w:r>
      <w:r w:rsidRPr="00A95B13">
        <w:rPr>
          <w:snapToGrid w:val="0"/>
        </w:rPr>
        <w:tab/>
      </w:r>
      <w:r w:rsidR="00FF53E0">
        <w:rPr>
          <w:szCs w:val="24"/>
        </w:rPr>
        <w:t>„</w:t>
      </w:r>
      <w:r w:rsidRPr="004A003F">
        <w:rPr>
          <w:szCs w:val="24"/>
        </w:rPr>
        <w:t>Gel</w:t>
      </w:r>
      <w:r>
        <w:rPr>
          <w:szCs w:val="24"/>
        </w:rPr>
        <w:t>obt sei Gott der Schöpfer</w:t>
      </w:r>
      <w:r w:rsidR="001438B5">
        <w:rPr>
          <w:szCs w:val="24"/>
        </w:rPr>
        <w:t xml:space="preserve"> </w:t>
      </w:r>
      <w:r>
        <w:rPr>
          <w:szCs w:val="24"/>
        </w:rPr>
        <w:t>/ schenkt uns seine Schöpfung</w:t>
      </w:r>
      <w:r w:rsidR="001438B5">
        <w:rPr>
          <w:szCs w:val="24"/>
        </w:rPr>
        <w:t xml:space="preserve"> </w:t>
      </w:r>
      <w:r>
        <w:rPr>
          <w:szCs w:val="24"/>
        </w:rPr>
        <w:t>/ gedankt sei ihm auf ewig</w:t>
      </w:r>
      <w:r w:rsidRPr="004A003F">
        <w:rPr>
          <w:szCs w:val="24"/>
        </w:rPr>
        <w:t>!</w:t>
      </w:r>
      <w:r w:rsidR="00FF53E0">
        <w:rPr>
          <w:szCs w:val="24"/>
        </w:rPr>
        <w:t>“</w:t>
      </w:r>
      <w:r w:rsidRPr="004A003F">
        <w:rPr>
          <w:szCs w:val="24"/>
        </w:rPr>
        <w:t xml:space="preserve"> </w:t>
      </w:r>
      <w:r w:rsidR="001B619C" w:rsidRPr="001B619C">
        <w:rPr>
          <w:i/>
          <w:szCs w:val="24"/>
        </w:rPr>
        <w:t>(dt.-</w:t>
      </w:r>
      <w:proofErr w:type="spellStart"/>
      <w:r w:rsidR="001B619C" w:rsidRPr="001B619C">
        <w:rPr>
          <w:i/>
          <w:szCs w:val="24"/>
        </w:rPr>
        <w:t>gr.</w:t>
      </w:r>
      <w:proofErr w:type="spellEnd"/>
      <w:r w:rsidR="001B619C" w:rsidRPr="001B619C">
        <w:rPr>
          <w:i/>
          <w:szCs w:val="24"/>
        </w:rPr>
        <w:t xml:space="preserve"> </w:t>
      </w:r>
      <w:r w:rsidR="00051D7E">
        <w:rPr>
          <w:i/>
          <w:szCs w:val="24"/>
        </w:rPr>
        <w:t>g</w:t>
      </w:r>
      <w:r w:rsidR="001B619C" w:rsidRPr="001B619C">
        <w:rPr>
          <w:i/>
          <w:szCs w:val="24"/>
        </w:rPr>
        <w:t>esungen</w:t>
      </w:r>
      <w:r w:rsidR="003A02E3">
        <w:rPr>
          <w:i/>
          <w:szCs w:val="24"/>
        </w:rPr>
        <w:t>)</w:t>
      </w:r>
    </w:p>
    <w:p w14:paraId="66158F4F" w14:textId="77777777" w:rsidR="001438B5" w:rsidRPr="003B13E4" w:rsidRDefault="001438B5" w:rsidP="001212C5">
      <w:pPr>
        <w:ind w:left="708" w:hanging="708"/>
        <w:rPr>
          <w:szCs w:val="24"/>
        </w:rPr>
      </w:pPr>
    </w:p>
    <w:p w14:paraId="6427ADBA" w14:textId="77777777" w:rsidR="00AC7D99" w:rsidRPr="00EA096E" w:rsidRDefault="00AC7D99" w:rsidP="001212C5">
      <w:pPr>
        <w:ind w:left="708" w:hanging="708"/>
        <w:rPr>
          <w:szCs w:val="24"/>
        </w:rPr>
      </w:pPr>
      <w:r w:rsidRPr="00113889">
        <w:rPr>
          <w:szCs w:val="24"/>
        </w:rPr>
        <w:t>L</w:t>
      </w:r>
      <w:r>
        <w:rPr>
          <w:szCs w:val="24"/>
        </w:rPr>
        <w:tab/>
      </w:r>
      <w:bookmarkStart w:id="25" w:name="a24"/>
      <w:r w:rsidRPr="00EA096E">
        <w:rPr>
          <w:bCs/>
          <w:szCs w:val="24"/>
        </w:rPr>
        <w:t>24</w:t>
      </w:r>
      <w:r w:rsidRPr="00EA096E">
        <w:rPr>
          <w:szCs w:val="24"/>
        </w:rPr>
        <w:t xml:space="preserve"> Herr, wie zahlreich sind deine Werke! / Mit Weisheit hast du sie alle gemacht, / die Erde ist voll von deinen Geschöpfen.</w:t>
      </w:r>
      <w:bookmarkEnd w:id="25"/>
    </w:p>
    <w:p w14:paraId="6140A537" w14:textId="77777777" w:rsidR="00AC7D99" w:rsidRPr="00EA096E" w:rsidRDefault="00AC7D99" w:rsidP="001212C5">
      <w:pPr>
        <w:ind w:left="708"/>
        <w:rPr>
          <w:szCs w:val="24"/>
        </w:rPr>
      </w:pPr>
      <w:bookmarkStart w:id="26" w:name="a25"/>
      <w:r w:rsidRPr="00EA096E">
        <w:rPr>
          <w:bCs/>
          <w:szCs w:val="24"/>
        </w:rPr>
        <w:t>25</w:t>
      </w:r>
      <w:r w:rsidRPr="00EA096E">
        <w:rPr>
          <w:szCs w:val="24"/>
        </w:rPr>
        <w:t xml:space="preserve"> Da ist das Meer, so groß und weit, / darin ein Gewimmel ohne Zahl: kleine und große Tiere.</w:t>
      </w:r>
      <w:bookmarkEnd w:id="26"/>
    </w:p>
    <w:p w14:paraId="080F175C" w14:textId="77777777" w:rsidR="00AC7D99" w:rsidRPr="00EA096E" w:rsidRDefault="00AC7D99" w:rsidP="007962EF">
      <w:pPr>
        <w:ind w:left="708"/>
        <w:rPr>
          <w:szCs w:val="24"/>
        </w:rPr>
      </w:pPr>
      <w:bookmarkStart w:id="27" w:name="a26"/>
      <w:r w:rsidRPr="00EA096E">
        <w:rPr>
          <w:bCs/>
          <w:szCs w:val="24"/>
        </w:rPr>
        <w:t>26</w:t>
      </w:r>
      <w:r w:rsidRPr="00EA096E">
        <w:rPr>
          <w:szCs w:val="24"/>
        </w:rPr>
        <w:t xml:space="preserve"> Dort ziehen die</w:t>
      </w:r>
      <w:r>
        <w:rPr>
          <w:szCs w:val="24"/>
        </w:rPr>
        <w:t xml:space="preserve"> Schiffe dahin, / auch der Levi</w:t>
      </w:r>
      <w:r w:rsidR="007962EF">
        <w:rPr>
          <w:szCs w:val="24"/>
        </w:rPr>
        <w:t>a</w:t>
      </w:r>
      <w:r w:rsidRPr="00EA096E">
        <w:rPr>
          <w:szCs w:val="24"/>
        </w:rPr>
        <w:t>tan, den du geformt hast, um mit ihm zu spielen.</w:t>
      </w:r>
      <w:bookmarkEnd w:id="27"/>
    </w:p>
    <w:p w14:paraId="45FFD8DF" w14:textId="77777777" w:rsidR="00AC7D99" w:rsidRPr="00EA096E" w:rsidRDefault="00AC7D99" w:rsidP="001212C5">
      <w:pPr>
        <w:ind w:firstLine="708"/>
        <w:rPr>
          <w:szCs w:val="24"/>
        </w:rPr>
      </w:pPr>
      <w:bookmarkStart w:id="28" w:name="a27"/>
      <w:r w:rsidRPr="00EA096E">
        <w:rPr>
          <w:bCs/>
          <w:szCs w:val="24"/>
        </w:rPr>
        <w:t>27</w:t>
      </w:r>
      <w:r w:rsidRPr="00EA096E">
        <w:rPr>
          <w:szCs w:val="24"/>
        </w:rPr>
        <w:t xml:space="preserve"> Sie alle warten auf dich, / dass du ihnen Speise gibst zur rechten Zeit.</w:t>
      </w:r>
      <w:bookmarkEnd w:id="28"/>
    </w:p>
    <w:p w14:paraId="032FC28D" w14:textId="77777777" w:rsidR="00AC7D99" w:rsidRPr="00EA096E" w:rsidRDefault="00AC7D99" w:rsidP="001212C5">
      <w:pPr>
        <w:ind w:left="708"/>
        <w:rPr>
          <w:szCs w:val="24"/>
        </w:rPr>
      </w:pPr>
      <w:bookmarkStart w:id="29" w:name="a28"/>
      <w:r w:rsidRPr="00EA096E">
        <w:rPr>
          <w:bCs/>
          <w:szCs w:val="24"/>
        </w:rPr>
        <w:t>28</w:t>
      </w:r>
      <w:r w:rsidRPr="00EA096E">
        <w:rPr>
          <w:szCs w:val="24"/>
        </w:rPr>
        <w:t xml:space="preserve"> Gibst du ihnen, dann sammeln sie ein; / öffnest du deine Hand, werden sie satt an Gutem.</w:t>
      </w:r>
      <w:bookmarkEnd w:id="29"/>
    </w:p>
    <w:p w14:paraId="5A473F09" w14:textId="77777777" w:rsidR="00AC7D99" w:rsidRPr="00EA096E" w:rsidRDefault="00AC7D99" w:rsidP="001212C5">
      <w:pPr>
        <w:ind w:left="708"/>
        <w:rPr>
          <w:szCs w:val="24"/>
        </w:rPr>
      </w:pPr>
      <w:bookmarkStart w:id="30" w:name="a29"/>
      <w:r w:rsidRPr="00EA096E">
        <w:rPr>
          <w:bCs/>
          <w:szCs w:val="24"/>
        </w:rPr>
        <w:t>29</w:t>
      </w:r>
      <w:r w:rsidRPr="00EA096E">
        <w:rPr>
          <w:szCs w:val="24"/>
        </w:rPr>
        <w:t xml:space="preserve"> Verbirgst du dein Gesicht, sind sie verstört; / nimmst du ihnen den Atem, so schwinden sie hin / und kehren zurück zum Staub der Erde.</w:t>
      </w:r>
      <w:bookmarkEnd w:id="30"/>
    </w:p>
    <w:p w14:paraId="7A4A35BA" w14:textId="77777777" w:rsidR="00AC7D99" w:rsidRDefault="00AC7D99" w:rsidP="001212C5">
      <w:pPr>
        <w:ind w:left="708"/>
        <w:rPr>
          <w:szCs w:val="24"/>
        </w:rPr>
      </w:pPr>
      <w:bookmarkStart w:id="31" w:name="a30"/>
      <w:r w:rsidRPr="00EA096E">
        <w:rPr>
          <w:bCs/>
          <w:szCs w:val="24"/>
        </w:rPr>
        <w:t>30</w:t>
      </w:r>
      <w:r w:rsidRPr="00EA096E">
        <w:rPr>
          <w:szCs w:val="24"/>
        </w:rPr>
        <w:t xml:space="preserve"> Sendest du deinen Geist aus, so werden sie alle erschaffen / und du erneuerst das Antlitz der Erde.</w:t>
      </w:r>
      <w:bookmarkEnd w:id="31"/>
    </w:p>
    <w:p w14:paraId="0BFC2246" w14:textId="77777777" w:rsidR="001438B5" w:rsidRPr="00EA096E" w:rsidRDefault="001438B5" w:rsidP="001212C5">
      <w:pPr>
        <w:ind w:left="708"/>
        <w:rPr>
          <w:szCs w:val="24"/>
        </w:rPr>
      </w:pPr>
    </w:p>
    <w:p w14:paraId="62BB9B17" w14:textId="77777777" w:rsidR="001212C5" w:rsidRDefault="001212C5" w:rsidP="001212C5">
      <w:pPr>
        <w:ind w:left="708" w:hanging="708"/>
        <w:rPr>
          <w:i/>
          <w:szCs w:val="24"/>
        </w:rPr>
      </w:pPr>
      <w:r w:rsidRPr="00A95B13">
        <w:rPr>
          <w:snapToGrid w:val="0"/>
        </w:rPr>
        <w:t>G</w:t>
      </w:r>
      <w:r w:rsidRPr="00A95B13">
        <w:rPr>
          <w:snapToGrid w:val="0"/>
        </w:rPr>
        <w:tab/>
      </w:r>
      <w:r w:rsidR="00FF53E0">
        <w:rPr>
          <w:szCs w:val="24"/>
        </w:rPr>
        <w:t>„</w:t>
      </w:r>
      <w:r w:rsidRPr="004A003F">
        <w:rPr>
          <w:szCs w:val="24"/>
        </w:rPr>
        <w:t>Gel</w:t>
      </w:r>
      <w:r>
        <w:rPr>
          <w:szCs w:val="24"/>
        </w:rPr>
        <w:t>obt sei Gott der Schöpfer</w:t>
      </w:r>
      <w:r w:rsidR="001438B5">
        <w:rPr>
          <w:szCs w:val="24"/>
        </w:rPr>
        <w:t xml:space="preserve"> </w:t>
      </w:r>
      <w:r>
        <w:rPr>
          <w:szCs w:val="24"/>
        </w:rPr>
        <w:t>/ schenkt uns seine Schöpfung</w:t>
      </w:r>
      <w:r w:rsidR="001438B5">
        <w:rPr>
          <w:szCs w:val="24"/>
        </w:rPr>
        <w:t xml:space="preserve"> </w:t>
      </w:r>
      <w:r>
        <w:rPr>
          <w:szCs w:val="24"/>
        </w:rPr>
        <w:t>/ gedankt sei ihm auf ewig</w:t>
      </w:r>
      <w:r w:rsidRPr="004A003F">
        <w:rPr>
          <w:szCs w:val="24"/>
        </w:rPr>
        <w:t>!</w:t>
      </w:r>
      <w:r w:rsidR="00FF53E0">
        <w:rPr>
          <w:szCs w:val="24"/>
        </w:rPr>
        <w:t>“</w:t>
      </w:r>
      <w:r w:rsidRPr="004A003F">
        <w:rPr>
          <w:szCs w:val="24"/>
        </w:rPr>
        <w:t xml:space="preserve"> </w:t>
      </w:r>
      <w:r w:rsidR="001B619C" w:rsidRPr="001B619C">
        <w:rPr>
          <w:i/>
          <w:szCs w:val="24"/>
        </w:rPr>
        <w:t>(dt.-</w:t>
      </w:r>
      <w:proofErr w:type="spellStart"/>
      <w:r w:rsidR="001B619C" w:rsidRPr="001B619C">
        <w:rPr>
          <w:i/>
          <w:szCs w:val="24"/>
        </w:rPr>
        <w:t>gr.</w:t>
      </w:r>
      <w:proofErr w:type="spellEnd"/>
      <w:r w:rsidR="001B619C" w:rsidRPr="001B619C">
        <w:rPr>
          <w:i/>
          <w:szCs w:val="24"/>
        </w:rPr>
        <w:t xml:space="preserve"> </w:t>
      </w:r>
      <w:r w:rsidR="003A02E3">
        <w:rPr>
          <w:i/>
          <w:szCs w:val="24"/>
        </w:rPr>
        <w:t>g</w:t>
      </w:r>
      <w:r w:rsidR="001B619C" w:rsidRPr="001B619C">
        <w:rPr>
          <w:i/>
          <w:szCs w:val="24"/>
        </w:rPr>
        <w:t>esungen</w:t>
      </w:r>
      <w:r w:rsidR="003A02E3">
        <w:rPr>
          <w:i/>
          <w:szCs w:val="24"/>
        </w:rPr>
        <w:t>)</w:t>
      </w:r>
    </w:p>
    <w:p w14:paraId="52399C05" w14:textId="77777777" w:rsidR="001438B5" w:rsidRPr="003B13E4" w:rsidRDefault="001438B5" w:rsidP="001212C5">
      <w:pPr>
        <w:ind w:left="708" w:hanging="708"/>
        <w:rPr>
          <w:szCs w:val="24"/>
        </w:rPr>
      </w:pPr>
    </w:p>
    <w:p w14:paraId="07233D6B" w14:textId="77777777" w:rsidR="00AC7D99" w:rsidRPr="00EA096E" w:rsidRDefault="00AC7D99" w:rsidP="00AC7D99">
      <w:pPr>
        <w:rPr>
          <w:szCs w:val="24"/>
        </w:rPr>
      </w:pPr>
      <w:r>
        <w:rPr>
          <w:snapToGrid w:val="0"/>
        </w:rPr>
        <w:t>L</w:t>
      </w:r>
      <w:r>
        <w:rPr>
          <w:snapToGrid w:val="0"/>
        </w:rPr>
        <w:tab/>
      </w:r>
      <w:bookmarkStart w:id="32" w:name="a31"/>
      <w:r w:rsidRPr="00EA096E">
        <w:rPr>
          <w:bCs/>
          <w:szCs w:val="24"/>
        </w:rPr>
        <w:t>31</w:t>
      </w:r>
      <w:r w:rsidRPr="00EA096E">
        <w:rPr>
          <w:szCs w:val="24"/>
        </w:rPr>
        <w:t xml:space="preserve"> Ewig währe die Herrlichkeit des Herrn; / der Herr freue sich seiner Werke.</w:t>
      </w:r>
      <w:bookmarkEnd w:id="32"/>
    </w:p>
    <w:p w14:paraId="6DF7DDED" w14:textId="77777777" w:rsidR="00AC7D99" w:rsidRPr="00EA096E" w:rsidRDefault="00AC7D99" w:rsidP="001212C5">
      <w:pPr>
        <w:ind w:firstLine="708"/>
        <w:rPr>
          <w:szCs w:val="24"/>
        </w:rPr>
      </w:pPr>
      <w:bookmarkStart w:id="33" w:name="a32"/>
      <w:r w:rsidRPr="00EA096E">
        <w:rPr>
          <w:bCs/>
          <w:szCs w:val="24"/>
        </w:rPr>
        <w:t>32</w:t>
      </w:r>
      <w:r w:rsidRPr="00EA096E">
        <w:rPr>
          <w:szCs w:val="24"/>
        </w:rPr>
        <w:t xml:space="preserve"> Er blickt auf die Erde und sie erbebt; / er rührt die Berge an und sie rauchen.</w:t>
      </w:r>
      <w:bookmarkEnd w:id="33"/>
    </w:p>
    <w:p w14:paraId="5909C5CE" w14:textId="77777777" w:rsidR="00AC7D99" w:rsidRPr="00EA096E" w:rsidRDefault="00AC7D99" w:rsidP="001212C5">
      <w:pPr>
        <w:ind w:left="708"/>
        <w:rPr>
          <w:szCs w:val="24"/>
        </w:rPr>
      </w:pPr>
      <w:bookmarkStart w:id="34" w:name="a33"/>
      <w:r w:rsidRPr="00EA096E">
        <w:rPr>
          <w:bCs/>
          <w:szCs w:val="24"/>
        </w:rPr>
        <w:t>33</w:t>
      </w:r>
      <w:r w:rsidRPr="00EA096E">
        <w:rPr>
          <w:szCs w:val="24"/>
        </w:rPr>
        <w:t xml:space="preserve"> Ich will dem Herrn singen, solange ich lebe, / will meinem Gott spielen, solange ich da bin.</w:t>
      </w:r>
      <w:bookmarkEnd w:id="34"/>
    </w:p>
    <w:p w14:paraId="66F661A6" w14:textId="77777777" w:rsidR="00AC7D99" w:rsidRPr="00EA096E" w:rsidRDefault="00AC7D99" w:rsidP="001212C5">
      <w:pPr>
        <w:ind w:firstLine="708"/>
        <w:rPr>
          <w:szCs w:val="24"/>
        </w:rPr>
      </w:pPr>
      <w:bookmarkStart w:id="35" w:name="a34"/>
      <w:r w:rsidRPr="00EA096E">
        <w:rPr>
          <w:bCs/>
          <w:szCs w:val="24"/>
        </w:rPr>
        <w:t>34</w:t>
      </w:r>
      <w:r w:rsidRPr="00EA096E">
        <w:rPr>
          <w:szCs w:val="24"/>
        </w:rPr>
        <w:t xml:space="preserve"> Möge ihm mein Dichten gefallen. / Ich will mich freuen am Herrn.</w:t>
      </w:r>
      <w:bookmarkEnd w:id="35"/>
    </w:p>
    <w:p w14:paraId="150D1A23" w14:textId="77777777" w:rsidR="00AC7D99" w:rsidRDefault="00AC7D99" w:rsidP="001212C5">
      <w:pPr>
        <w:ind w:left="708"/>
        <w:rPr>
          <w:szCs w:val="24"/>
        </w:rPr>
      </w:pPr>
      <w:bookmarkStart w:id="36" w:name="a35"/>
      <w:r w:rsidRPr="00EA096E">
        <w:rPr>
          <w:bCs/>
          <w:szCs w:val="24"/>
        </w:rPr>
        <w:t>35</w:t>
      </w:r>
      <w:r w:rsidRPr="00EA096E">
        <w:rPr>
          <w:szCs w:val="24"/>
        </w:rPr>
        <w:t xml:space="preserve"> Doch die Sünder sollen von der Erde verschwinden / und es sollen keine Frevler mehr da sein. / Lobe den Herrn, meine Seele! / Halleluja!</w:t>
      </w:r>
      <w:bookmarkEnd w:id="36"/>
    </w:p>
    <w:p w14:paraId="32B07BB8" w14:textId="77777777" w:rsidR="001438B5" w:rsidRPr="00C667D7" w:rsidRDefault="001438B5" w:rsidP="001212C5">
      <w:pPr>
        <w:ind w:left="708"/>
        <w:rPr>
          <w:snapToGrid w:val="0"/>
        </w:rPr>
      </w:pPr>
    </w:p>
    <w:p w14:paraId="378714DD" w14:textId="77777777" w:rsidR="001212C5" w:rsidRPr="003B13E4" w:rsidRDefault="001212C5" w:rsidP="003A02E3">
      <w:pPr>
        <w:ind w:left="708" w:hanging="708"/>
        <w:rPr>
          <w:szCs w:val="24"/>
        </w:rPr>
      </w:pPr>
      <w:r w:rsidRPr="00A95B13">
        <w:rPr>
          <w:snapToGrid w:val="0"/>
        </w:rPr>
        <w:t>G</w:t>
      </w:r>
      <w:r w:rsidRPr="00A95B13">
        <w:rPr>
          <w:snapToGrid w:val="0"/>
        </w:rPr>
        <w:tab/>
      </w:r>
      <w:r w:rsidR="00FF53E0">
        <w:rPr>
          <w:szCs w:val="24"/>
        </w:rPr>
        <w:t>„</w:t>
      </w:r>
      <w:r w:rsidRPr="004A003F">
        <w:rPr>
          <w:szCs w:val="24"/>
        </w:rPr>
        <w:t>Gel</w:t>
      </w:r>
      <w:r>
        <w:rPr>
          <w:szCs w:val="24"/>
        </w:rPr>
        <w:t>obt sei Gott der Schöpfer</w:t>
      </w:r>
      <w:r w:rsidR="001438B5">
        <w:rPr>
          <w:szCs w:val="24"/>
        </w:rPr>
        <w:t xml:space="preserve"> </w:t>
      </w:r>
      <w:r>
        <w:rPr>
          <w:szCs w:val="24"/>
        </w:rPr>
        <w:t>/ schenkt uns seine Schöpfung</w:t>
      </w:r>
      <w:r w:rsidR="001438B5">
        <w:rPr>
          <w:szCs w:val="24"/>
        </w:rPr>
        <w:t xml:space="preserve"> </w:t>
      </w:r>
      <w:r>
        <w:rPr>
          <w:szCs w:val="24"/>
        </w:rPr>
        <w:t>/ gedankt sei ihm auf ewig</w:t>
      </w:r>
      <w:r w:rsidRPr="004A003F">
        <w:rPr>
          <w:szCs w:val="24"/>
        </w:rPr>
        <w:t>!</w:t>
      </w:r>
      <w:r w:rsidR="00FF53E0">
        <w:rPr>
          <w:szCs w:val="24"/>
        </w:rPr>
        <w:t>“</w:t>
      </w:r>
      <w:r w:rsidRPr="004A003F">
        <w:rPr>
          <w:szCs w:val="24"/>
        </w:rPr>
        <w:t xml:space="preserve"> </w:t>
      </w:r>
      <w:r w:rsidR="001B619C" w:rsidRPr="001B619C">
        <w:rPr>
          <w:i/>
          <w:szCs w:val="24"/>
        </w:rPr>
        <w:t>(dt.-</w:t>
      </w:r>
      <w:proofErr w:type="spellStart"/>
      <w:r w:rsidR="001B619C" w:rsidRPr="001B619C">
        <w:rPr>
          <w:i/>
          <w:szCs w:val="24"/>
        </w:rPr>
        <w:t>gr.</w:t>
      </w:r>
      <w:proofErr w:type="spellEnd"/>
      <w:r w:rsidR="001B619C" w:rsidRPr="001B619C">
        <w:rPr>
          <w:i/>
          <w:szCs w:val="24"/>
        </w:rPr>
        <w:t xml:space="preserve"> </w:t>
      </w:r>
      <w:r w:rsidR="003A02E3">
        <w:rPr>
          <w:i/>
          <w:szCs w:val="24"/>
        </w:rPr>
        <w:t>g</w:t>
      </w:r>
      <w:r w:rsidR="001B619C" w:rsidRPr="001B619C">
        <w:rPr>
          <w:i/>
          <w:szCs w:val="24"/>
        </w:rPr>
        <w:t>esungen</w:t>
      </w:r>
      <w:r w:rsidR="003A02E3">
        <w:rPr>
          <w:i/>
          <w:szCs w:val="24"/>
        </w:rPr>
        <w:t>)</w:t>
      </w:r>
    </w:p>
    <w:p w14:paraId="54384604" w14:textId="77777777" w:rsidR="00130FF9" w:rsidRDefault="00130FF9" w:rsidP="006B0939">
      <w:pPr>
        <w:spacing w:after="120"/>
        <w:rPr>
          <w:b/>
          <w:szCs w:val="24"/>
        </w:rPr>
      </w:pPr>
    </w:p>
    <w:p w14:paraId="0DE2D83B" w14:textId="77777777" w:rsidR="00137008" w:rsidRPr="00137008" w:rsidRDefault="00137008" w:rsidP="00D61D03">
      <w:pPr>
        <w:spacing w:after="120"/>
        <w:rPr>
          <w:bCs/>
          <w:szCs w:val="24"/>
        </w:rPr>
      </w:pPr>
      <w:r>
        <w:rPr>
          <w:b/>
          <w:szCs w:val="24"/>
        </w:rPr>
        <w:t xml:space="preserve">Lied </w:t>
      </w:r>
      <w:r w:rsidR="00FF53E0">
        <w:rPr>
          <w:bCs/>
          <w:szCs w:val="24"/>
        </w:rPr>
        <w:t>„</w:t>
      </w:r>
      <w:r w:rsidRPr="00137008">
        <w:rPr>
          <w:bCs/>
          <w:szCs w:val="24"/>
        </w:rPr>
        <w:t>Suchet zuerst Gottes Reich in dieser Welt</w:t>
      </w:r>
      <w:r w:rsidR="00FF53E0">
        <w:rPr>
          <w:bCs/>
          <w:szCs w:val="24"/>
        </w:rPr>
        <w:t>“</w:t>
      </w:r>
      <w:r w:rsidRPr="00137008">
        <w:rPr>
          <w:bCs/>
          <w:szCs w:val="24"/>
        </w:rPr>
        <w:t xml:space="preserve"> (EG 182</w:t>
      </w:r>
      <w:r w:rsidR="001B619C">
        <w:rPr>
          <w:bCs/>
          <w:szCs w:val="24"/>
        </w:rPr>
        <w:t>,1-</w:t>
      </w:r>
      <w:r w:rsidR="00D61D03">
        <w:rPr>
          <w:bCs/>
          <w:szCs w:val="24"/>
        </w:rPr>
        <w:t>2</w:t>
      </w:r>
      <w:r w:rsidR="001B619C">
        <w:rPr>
          <w:bCs/>
          <w:szCs w:val="24"/>
        </w:rPr>
        <w:t>.</w:t>
      </w:r>
      <w:r w:rsidR="00D61D03">
        <w:rPr>
          <w:bCs/>
          <w:szCs w:val="24"/>
        </w:rPr>
        <w:t>4-6</w:t>
      </w:r>
      <w:r w:rsidRPr="00137008">
        <w:rPr>
          <w:bCs/>
          <w:szCs w:val="24"/>
        </w:rPr>
        <w:t>)</w:t>
      </w:r>
      <w:r w:rsidR="00723FAE">
        <w:rPr>
          <w:bCs/>
          <w:szCs w:val="24"/>
        </w:rPr>
        <w:t xml:space="preserve"> </w:t>
      </w:r>
    </w:p>
    <w:p w14:paraId="528DFB91" w14:textId="77777777" w:rsidR="00137008" w:rsidRDefault="006B0939" w:rsidP="00137008">
      <w:pPr>
        <w:spacing w:after="120"/>
        <w:rPr>
          <w:b/>
          <w:szCs w:val="24"/>
        </w:rPr>
      </w:pPr>
      <w:r w:rsidRPr="005C5167">
        <w:rPr>
          <w:b/>
          <w:szCs w:val="24"/>
        </w:rPr>
        <w:t xml:space="preserve">Neutestamentliche Lesung </w:t>
      </w:r>
    </w:p>
    <w:p w14:paraId="2BF8C2FE" w14:textId="77777777" w:rsidR="00945F16" w:rsidRPr="00A12B24" w:rsidRDefault="001B619C" w:rsidP="008D3952">
      <w:pPr>
        <w:spacing w:after="120"/>
        <w:rPr>
          <w:i/>
        </w:rPr>
      </w:pPr>
      <w:r w:rsidRPr="00A12B24">
        <w:rPr>
          <w:i/>
        </w:rPr>
        <w:t>Matthäus</w:t>
      </w:r>
      <w:r w:rsidR="00A12B24">
        <w:rPr>
          <w:i/>
        </w:rPr>
        <w:t>evangelium</w:t>
      </w:r>
      <w:r w:rsidRPr="00A12B24">
        <w:rPr>
          <w:i/>
        </w:rPr>
        <w:t xml:space="preserve"> 13,31-32</w:t>
      </w:r>
    </w:p>
    <w:p w14:paraId="015D5189" w14:textId="77777777" w:rsidR="001B619C" w:rsidRPr="001B619C" w:rsidRDefault="001B619C" w:rsidP="001B619C">
      <w:pPr>
        <w:spacing w:line="240" w:lineRule="auto"/>
        <w:rPr>
          <w:szCs w:val="24"/>
        </w:rPr>
      </w:pPr>
      <w:r w:rsidRPr="001B619C">
        <w:rPr>
          <w:szCs w:val="24"/>
        </w:rPr>
        <w:t xml:space="preserve">31 Er erzählte ihnen ein weiteres Gleichnis und sagte: Mit dem Himmelreich ist es wie mit einem Senfkorn, das ein Mann auf seinen Acker säte. </w:t>
      </w:r>
    </w:p>
    <w:p w14:paraId="740D9E47" w14:textId="77777777" w:rsidR="00945F16" w:rsidRDefault="001B619C" w:rsidP="001B619C">
      <w:pPr>
        <w:spacing w:after="120"/>
        <w:rPr>
          <w:iCs/>
          <w:szCs w:val="24"/>
        </w:rPr>
      </w:pPr>
      <w:r w:rsidRPr="001B619C">
        <w:rPr>
          <w:szCs w:val="24"/>
        </w:rPr>
        <w:t xml:space="preserve">32 Es ist das kleinste von allen Samenkörnern; sobald es aber hochgewachsen ist, ist es größer als die anderen Gewächse und wird zu einem </w:t>
      </w:r>
      <w:r w:rsidRPr="001B619C">
        <w:rPr>
          <w:iCs/>
          <w:szCs w:val="24"/>
        </w:rPr>
        <w:t>Baum,</w:t>
      </w:r>
      <w:r w:rsidRPr="001B619C">
        <w:rPr>
          <w:szCs w:val="24"/>
        </w:rPr>
        <w:t xml:space="preserve"> sodass </w:t>
      </w:r>
      <w:r w:rsidRPr="001B619C">
        <w:rPr>
          <w:iCs/>
          <w:szCs w:val="24"/>
        </w:rPr>
        <w:t>die Vögel des Himmels</w:t>
      </w:r>
      <w:r w:rsidRPr="001B619C">
        <w:rPr>
          <w:szCs w:val="24"/>
        </w:rPr>
        <w:t xml:space="preserve"> kommen und </w:t>
      </w:r>
      <w:r w:rsidRPr="001B619C">
        <w:rPr>
          <w:iCs/>
          <w:szCs w:val="24"/>
        </w:rPr>
        <w:t>in seinen Zweigen nisten.</w:t>
      </w:r>
    </w:p>
    <w:p w14:paraId="497DFBC3" w14:textId="77777777" w:rsidR="00C20791" w:rsidRPr="00E020AB" w:rsidRDefault="006368DB" w:rsidP="002A6788">
      <w:pPr>
        <w:spacing w:after="120"/>
        <w:rPr>
          <w:rFonts w:eastAsia="Times New Roman"/>
        </w:rPr>
      </w:pPr>
      <w:r>
        <w:rPr>
          <w:b/>
          <w:szCs w:val="24"/>
        </w:rPr>
        <w:t xml:space="preserve">Lied </w:t>
      </w:r>
      <w:r w:rsidR="00FF53E0">
        <w:rPr>
          <w:rFonts w:eastAsia="Times New Roman"/>
        </w:rPr>
        <w:t>„</w:t>
      </w:r>
      <w:r>
        <w:t>Kleines Senfkorn Hoffnung</w:t>
      </w:r>
      <w:r w:rsidR="00FF53E0">
        <w:t>“</w:t>
      </w:r>
      <w:r w:rsidR="002A6788">
        <w:t xml:space="preserve"> </w:t>
      </w:r>
      <w:r w:rsidR="00D61D03">
        <w:t>(GL Würzburg 812,1-3)</w:t>
      </w:r>
    </w:p>
    <w:p w14:paraId="01303180" w14:textId="77777777" w:rsidR="006B0939" w:rsidRPr="00596E0C" w:rsidRDefault="006B0939" w:rsidP="006B0939">
      <w:pPr>
        <w:spacing w:after="120"/>
        <w:rPr>
          <w:b/>
          <w:szCs w:val="24"/>
        </w:rPr>
      </w:pPr>
      <w:r w:rsidRPr="00596E0C">
        <w:rPr>
          <w:b/>
          <w:szCs w:val="24"/>
        </w:rPr>
        <w:t xml:space="preserve">Predigt </w:t>
      </w:r>
    </w:p>
    <w:p w14:paraId="30E79DD2" w14:textId="77777777" w:rsidR="006B0939" w:rsidRPr="00004C7E" w:rsidRDefault="006B0939" w:rsidP="002A6788">
      <w:pPr>
        <w:spacing w:after="120"/>
        <w:rPr>
          <w:rFonts w:eastAsia="Times New Roman"/>
        </w:rPr>
      </w:pPr>
      <w:r w:rsidRPr="00004C7E">
        <w:rPr>
          <w:b/>
          <w:szCs w:val="24"/>
        </w:rPr>
        <w:t>Instrumentalmusik</w:t>
      </w:r>
      <w:r w:rsidRPr="00004C7E">
        <w:rPr>
          <w:rFonts w:eastAsia="Times New Roman"/>
        </w:rPr>
        <w:t xml:space="preserve"> </w:t>
      </w:r>
    </w:p>
    <w:p w14:paraId="409E3C1C" w14:textId="77777777" w:rsidR="006B0939" w:rsidRPr="005C5167" w:rsidRDefault="006B0939" w:rsidP="007962EF">
      <w:pPr>
        <w:tabs>
          <w:tab w:val="right" w:pos="8505"/>
        </w:tabs>
        <w:spacing w:after="120"/>
        <w:rPr>
          <w:szCs w:val="24"/>
        </w:rPr>
      </w:pPr>
      <w:r w:rsidRPr="00D410D9">
        <w:rPr>
          <w:b/>
          <w:szCs w:val="24"/>
        </w:rPr>
        <w:lastRenderedPageBreak/>
        <w:t>Glaubensbekenntnis</w:t>
      </w:r>
      <w:r w:rsidR="007E7C51">
        <w:rPr>
          <w:color w:val="FF0000"/>
          <w:szCs w:val="24"/>
        </w:rPr>
        <w:tab/>
      </w:r>
      <w:r w:rsidRPr="005C5167">
        <w:rPr>
          <w:szCs w:val="24"/>
        </w:rPr>
        <w:br/>
      </w:r>
      <w:proofErr w:type="spellStart"/>
      <w:r w:rsidRPr="005C5167">
        <w:rPr>
          <w:szCs w:val="24"/>
        </w:rPr>
        <w:t>Glaubensbekenntnis</w:t>
      </w:r>
      <w:proofErr w:type="spellEnd"/>
      <w:r w:rsidRPr="005C5167">
        <w:rPr>
          <w:szCs w:val="24"/>
        </w:rPr>
        <w:t xml:space="preserve"> von </w:t>
      </w:r>
      <w:proofErr w:type="spellStart"/>
      <w:r w:rsidRPr="005C5167">
        <w:rPr>
          <w:szCs w:val="24"/>
        </w:rPr>
        <w:t>Nizäa</w:t>
      </w:r>
      <w:proofErr w:type="spellEnd"/>
      <w:r w:rsidRPr="005C5167">
        <w:rPr>
          <w:szCs w:val="24"/>
        </w:rPr>
        <w:t>-Konstantinopel (</w:t>
      </w:r>
      <w:r w:rsidR="00E67762">
        <w:rPr>
          <w:szCs w:val="24"/>
        </w:rPr>
        <w:t>Fassung</w:t>
      </w:r>
      <w:r w:rsidR="007962EF" w:rsidRPr="007962EF">
        <w:t xml:space="preserve"> </w:t>
      </w:r>
      <w:r w:rsidR="007962EF">
        <w:t>der Kommission für Glauben und Kirchenverfassung des Ökumenischen Rates der Kirchen</w:t>
      </w:r>
      <w:r w:rsidRPr="005C5167">
        <w:rPr>
          <w:szCs w:val="24"/>
        </w:rPr>
        <w:t>)</w:t>
      </w:r>
    </w:p>
    <w:p w14:paraId="1174D3B5" w14:textId="77777777" w:rsidR="006B0939" w:rsidRDefault="006B0939" w:rsidP="006B0939">
      <w:pPr>
        <w:spacing w:after="120"/>
        <w:rPr>
          <w:szCs w:val="24"/>
        </w:rPr>
      </w:pPr>
      <w:r w:rsidRPr="005C5167">
        <w:rPr>
          <w:szCs w:val="24"/>
        </w:rPr>
        <w:t>Wir glauben an den einen Gott,</w:t>
      </w:r>
      <w:r>
        <w:rPr>
          <w:szCs w:val="24"/>
        </w:rPr>
        <w:t xml:space="preserve"> </w:t>
      </w:r>
      <w:r>
        <w:rPr>
          <w:szCs w:val="24"/>
        </w:rPr>
        <w:br/>
      </w:r>
      <w:r w:rsidRPr="005C5167">
        <w:rPr>
          <w:szCs w:val="24"/>
        </w:rPr>
        <w:t>den Vater, den Allmächtigen,</w:t>
      </w:r>
      <w:r>
        <w:rPr>
          <w:szCs w:val="24"/>
        </w:rPr>
        <w:t xml:space="preserve"> </w:t>
      </w:r>
      <w:r>
        <w:rPr>
          <w:szCs w:val="24"/>
        </w:rPr>
        <w:br/>
      </w:r>
      <w:r w:rsidRPr="005C5167">
        <w:rPr>
          <w:szCs w:val="24"/>
        </w:rPr>
        <w:t>der alles geschaffen hat, Himmel und Erde,</w:t>
      </w:r>
      <w:r>
        <w:rPr>
          <w:szCs w:val="24"/>
        </w:rPr>
        <w:t xml:space="preserve"> </w:t>
      </w:r>
      <w:r>
        <w:rPr>
          <w:szCs w:val="24"/>
        </w:rPr>
        <w:br/>
      </w:r>
      <w:r w:rsidRPr="005C5167">
        <w:rPr>
          <w:szCs w:val="24"/>
        </w:rPr>
        <w:t>die sichtbare und die unsichtbare Welt.</w:t>
      </w:r>
      <w:r>
        <w:rPr>
          <w:szCs w:val="24"/>
        </w:rPr>
        <w:t xml:space="preserve"> </w:t>
      </w:r>
      <w:r>
        <w:rPr>
          <w:szCs w:val="24"/>
        </w:rPr>
        <w:br/>
      </w:r>
      <w:r w:rsidRPr="005C5167">
        <w:rPr>
          <w:szCs w:val="24"/>
        </w:rPr>
        <w:t>Und an den einen Herrn Jesus Christus,</w:t>
      </w:r>
      <w:r>
        <w:rPr>
          <w:szCs w:val="24"/>
        </w:rPr>
        <w:t xml:space="preserve"> </w:t>
      </w:r>
      <w:r>
        <w:rPr>
          <w:szCs w:val="24"/>
        </w:rPr>
        <w:br/>
      </w:r>
      <w:r w:rsidRPr="005C5167">
        <w:rPr>
          <w:szCs w:val="24"/>
        </w:rPr>
        <w:t>Gottes eingeborenen Sohn,</w:t>
      </w:r>
      <w:r>
        <w:rPr>
          <w:szCs w:val="24"/>
        </w:rPr>
        <w:t xml:space="preserve"> </w:t>
      </w:r>
      <w:r>
        <w:rPr>
          <w:szCs w:val="24"/>
        </w:rPr>
        <w:br/>
      </w:r>
      <w:r w:rsidRPr="005C5167">
        <w:rPr>
          <w:szCs w:val="24"/>
        </w:rPr>
        <w:t>aus dem Vater geboren vor aller Zeit:</w:t>
      </w:r>
      <w:r>
        <w:rPr>
          <w:szCs w:val="24"/>
        </w:rPr>
        <w:t xml:space="preserve"> </w:t>
      </w:r>
      <w:r>
        <w:rPr>
          <w:szCs w:val="24"/>
        </w:rPr>
        <w:br/>
      </w:r>
      <w:r w:rsidRPr="005C5167">
        <w:rPr>
          <w:szCs w:val="24"/>
        </w:rPr>
        <w:t>Licht vom Licht,</w:t>
      </w:r>
      <w:r>
        <w:rPr>
          <w:szCs w:val="24"/>
        </w:rPr>
        <w:t xml:space="preserve"> </w:t>
      </w:r>
      <w:r>
        <w:rPr>
          <w:szCs w:val="24"/>
        </w:rPr>
        <w:br/>
      </w:r>
      <w:r w:rsidRPr="005C5167">
        <w:rPr>
          <w:szCs w:val="24"/>
        </w:rPr>
        <w:t>wahrer Gott vom wahren Gott,</w:t>
      </w:r>
      <w:r>
        <w:rPr>
          <w:szCs w:val="24"/>
        </w:rPr>
        <w:t xml:space="preserve"> </w:t>
      </w:r>
      <w:r>
        <w:rPr>
          <w:szCs w:val="24"/>
        </w:rPr>
        <w:br/>
      </w:r>
      <w:r w:rsidRPr="005C5167">
        <w:rPr>
          <w:szCs w:val="24"/>
        </w:rPr>
        <w:t>gezeugt, nicht geschaffen,</w:t>
      </w:r>
      <w:r>
        <w:rPr>
          <w:szCs w:val="24"/>
        </w:rPr>
        <w:t xml:space="preserve"> </w:t>
      </w:r>
      <w:r>
        <w:rPr>
          <w:szCs w:val="24"/>
        </w:rPr>
        <w:br/>
      </w:r>
      <w:r w:rsidRPr="005C5167">
        <w:rPr>
          <w:szCs w:val="24"/>
        </w:rPr>
        <w:t>eines Wesens mit dem Vater;</w:t>
      </w:r>
      <w:r>
        <w:rPr>
          <w:szCs w:val="24"/>
        </w:rPr>
        <w:t xml:space="preserve"> </w:t>
      </w:r>
      <w:r>
        <w:rPr>
          <w:szCs w:val="24"/>
        </w:rPr>
        <w:br/>
      </w:r>
      <w:r w:rsidRPr="005C5167">
        <w:rPr>
          <w:szCs w:val="24"/>
        </w:rPr>
        <w:t>durch ihn ist alles geschaffen.</w:t>
      </w:r>
      <w:r>
        <w:rPr>
          <w:szCs w:val="24"/>
        </w:rPr>
        <w:t xml:space="preserve"> </w:t>
      </w:r>
      <w:r>
        <w:rPr>
          <w:szCs w:val="24"/>
        </w:rPr>
        <w:br/>
      </w:r>
      <w:r w:rsidRPr="005C5167">
        <w:rPr>
          <w:szCs w:val="24"/>
        </w:rPr>
        <w:t>Für uns Menschen und zu unserem Heil</w:t>
      </w:r>
      <w:r>
        <w:rPr>
          <w:szCs w:val="24"/>
        </w:rPr>
        <w:t xml:space="preserve"> </w:t>
      </w:r>
      <w:r>
        <w:rPr>
          <w:szCs w:val="24"/>
        </w:rPr>
        <w:br/>
      </w:r>
      <w:r w:rsidRPr="005C5167">
        <w:rPr>
          <w:szCs w:val="24"/>
        </w:rPr>
        <w:t>ist er vom Himmel gekommen,</w:t>
      </w:r>
      <w:r>
        <w:rPr>
          <w:szCs w:val="24"/>
        </w:rPr>
        <w:t xml:space="preserve"> </w:t>
      </w:r>
      <w:r>
        <w:rPr>
          <w:szCs w:val="24"/>
        </w:rPr>
        <w:br/>
      </w:r>
      <w:r w:rsidRPr="005C5167">
        <w:rPr>
          <w:szCs w:val="24"/>
        </w:rPr>
        <w:t>hat Fleisch angenommen</w:t>
      </w:r>
      <w:r>
        <w:rPr>
          <w:szCs w:val="24"/>
        </w:rPr>
        <w:t xml:space="preserve"> </w:t>
      </w:r>
      <w:r>
        <w:rPr>
          <w:szCs w:val="24"/>
        </w:rPr>
        <w:br/>
      </w:r>
      <w:r w:rsidRPr="005C5167">
        <w:rPr>
          <w:szCs w:val="24"/>
        </w:rPr>
        <w:t>durch den Heiligen Geist</w:t>
      </w:r>
      <w:r>
        <w:rPr>
          <w:szCs w:val="24"/>
        </w:rPr>
        <w:t xml:space="preserve"> </w:t>
      </w:r>
      <w:r>
        <w:rPr>
          <w:szCs w:val="24"/>
        </w:rPr>
        <w:br/>
      </w:r>
      <w:r w:rsidRPr="005C5167">
        <w:rPr>
          <w:szCs w:val="24"/>
        </w:rPr>
        <w:t>von der Jungfrau Maria</w:t>
      </w:r>
      <w:r>
        <w:rPr>
          <w:szCs w:val="24"/>
        </w:rPr>
        <w:t xml:space="preserve"> </w:t>
      </w:r>
      <w:r>
        <w:rPr>
          <w:szCs w:val="24"/>
        </w:rPr>
        <w:br/>
        <w:t>u</w:t>
      </w:r>
      <w:r w:rsidRPr="005C5167">
        <w:rPr>
          <w:szCs w:val="24"/>
        </w:rPr>
        <w:t>nd ist Mensch geworden.</w:t>
      </w:r>
      <w:r>
        <w:rPr>
          <w:szCs w:val="24"/>
        </w:rPr>
        <w:t xml:space="preserve"> </w:t>
      </w:r>
      <w:r>
        <w:rPr>
          <w:szCs w:val="24"/>
        </w:rPr>
        <w:br/>
      </w:r>
      <w:r w:rsidRPr="005C5167">
        <w:rPr>
          <w:szCs w:val="24"/>
        </w:rPr>
        <w:t>Er wurde für uns gekreuzigt</w:t>
      </w:r>
      <w:r>
        <w:rPr>
          <w:szCs w:val="24"/>
        </w:rPr>
        <w:t xml:space="preserve"> </w:t>
      </w:r>
      <w:r>
        <w:rPr>
          <w:szCs w:val="24"/>
        </w:rPr>
        <w:br/>
      </w:r>
      <w:r w:rsidRPr="005C5167">
        <w:rPr>
          <w:szCs w:val="24"/>
        </w:rPr>
        <w:t>unter Pontius Pilatus,</w:t>
      </w:r>
      <w:r>
        <w:rPr>
          <w:szCs w:val="24"/>
        </w:rPr>
        <w:t xml:space="preserve"> </w:t>
      </w:r>
      <w:r>
        <w:rPr>
          <w:szCs w:val="24"/>
        </w:rPr>
        <w:br/>
      </w:r>
      <w:r w:rsidRPr="005C5167">
        <w:rPr>
          <w:szCs w:val="24"/>
        </w:rPr>
        <w:t>hat gelitten und ist begraben worden,</w:t>
      </w:r>
      <w:r>
        <w:rPr>
          <w:szCs w:val="24"/>
        </w:rPr>
        <w:t xml:space="preserve"> </w:t>
      </w:r>
      <w:r>
        <w:rPr>
          <w:szCs w:val="24"/>
        </w:rPr>
        <w:br/>
      </w:r>
      <w:r w:rsidRPr="005C5167">
        <w:rPr>
          <w:szCs w:val="24"/>
        </w:rPr>
        <w:t>ist am dritten Tage auferstanden nach der Schrift</w:t>
      </w:r>
      <w:r>
        <w:rPr>
          <w:szCs w:val="24"/>
        </w:rPr>
        <w:t xml:space="preserve"> </w:t>
      </w:r>
      <w:r>
        <w:rPr>
          <w:szCs w:val="24"/>
        </w:rPr>
        <w:br/>
      </w:r>
      <w:r w:rsidRPr="005C5167">
        <w:rPr>
          <w:szCs w:val="24"/>
        </w:rPr>
        <w:t>und aufgefahren in den Himmel.</w:t>
      </w:r>
      <w:r>
        <w:rPr>
          <w:szCs w:val="24"/>
        </w:rPr>
        <w:t xml:space="preserve"> </w:t>
      </w:r>
      <w:r>
        <w:rPr>
          <w:szCs w:val="24"/>
        </w:rPr>
        <w:br/>
      </w:r>
      <w:r w:rsidRPr="005C5167">
        <w:rPr>
          <w:szCs w:val="24"/>
        </w:rPr>
        <w:t>Er sitzt zur Rechten des Vaters</w:t>
      </w:r>
      <w:r>
        <w:rPr>
          <w:szCs w:val="24"/>
        </w:rPr>
        <w:t xml:space="preserve"> </w:t>
      </w:r>
      <w:r>
        <w:rPr>
          <w:szCs w:val="24"/>
        </w:rPr>
        <w:br/>
      </w:r>
      <w:r w:rsidRPr="005C5167">
        <w:rPr>
          <w:szCs w:val="24"/>
        </w:rPr>
        <w:t>und wird wiederkommen in Herrlichkeit,</w:t>
      </w:r>
      <w:r>
        <w:rPr>
          <w:szCs w:val="24"/>
        </w:rPr>
        <w:t xml:space="preserve"> </w:t>
      </w:r>
      <w:r>
        <w:rPr>
          <w:szCs w:val="24"/>
        </w:rPr>
        <w:br/>
      </w:r>
      <w:r w:rsidRPr="005C5167">
        <w:rPr>
          <w:szCs w:val="24"/>
        </w:rPr>
        <w:t>zu richten die Lebenden und die Toten;</w:t>
      </w:r>
      <w:r>
        <w:rPr>
          <w:szCs w:val="24"/>
        </w:rPr>
        <w:t xml:space="preserve"> </w:t>
      </w:r>
      <w:r>
        <w:rPr>
          <w:szCs w:val="24"/>
        </w:rPr>
        <w:br/>
      </w:r>
      <w:r w:rsidRPr="005C5167">
        <w:rPr>
          <w:szCs w:val="24"/>
        </w:rPr>
        <w:t>seiner Herrschaft wird kein Ende sein.</w:t>
      </w:r>
      <w:r>
        <w:rPr>
          <w:szCs w:val="24"/>
        </w:rPr>
        <w:t xml:space="preserve"> </w:t>
      </w:r>
      <w:r>
        <w:rPr>
          <w:szCs w:val="24"/>
        </w:rPr>
        <w:br/>
      </w:r>
      <w:r w:rsidRPr="005C5167">
        <w:rPr>
          <w:szCs w:val="24"/>
        </w:rPr>
        <w:t>Wir glauben an den Heiligen Geist,</w:t>
      </w:r>
      <w:r>
        <w:rPr>
          <w:szCs w:val="24"/>
        </w:rPr>
        <w:t xml:space="preserve"> </w:t>
      </w:r>
      <w:r>
        <w:rPr>
          <w:szCs w:val="24"/>
        </w:rPr>
        <w:br/>
      </w:r>
      <w:r w:rsidRPr="005C5167">
        <w:rPr>
          <w:szCs w:val="24"/>
        </w:rPr>
        <w:t>der Herr ist und lebendig macht,</w:t>
      </w:r>
      <w:r>
        <w:rPr>
          <w:szCs w:val="24"/>
        </w:rPr>
        <w:t xml:space="preserve"> </w:t>
      </w:r>
      <w:r>
        <w:rPr>
          <w:szCs w:val="24"/>
        </w:rPr>
        <w:br/>
      </w:r>
      <w:r w:rsidRPr="005C5167">
        <w:rPr>
          <w:szCs w:val="24"/>
        </w:rPr>
        <w:t>der aus dem Vater hervorgeht,</w:t>
      </w:r>
      <w:r>
        <w:rPr>
          <w:szCs w:val="24"/>
        </w:rPr>
        <w:t xml:space="preserve"> </w:t>
      </w:r>
      <w:r>
        <w:rPr>
          <w:szCs w:val="24"/>
        </w:rPr>
        <w:br/>
      </w:r>
      <w:r w:rsidRPr="005C5167">
        <w:rPr>
          <w:szCs w:val="24"/>
        </w:rPr>
        <w:t>der mit dem Vater und dem Sohn</w:t>
      </w:r>
      <w:r>
        <w:rPr>
          <w:szCs w:val="24"/>
        </w:rPr>
        <w:t xml:space="preserve"> </w:t>
      </w:r>
      <w:r>
        <w:rPr>
          <w:szCs w:val="24"/>
        </w:rPr>
        <w:br/>
      </w:r>
      <w:r w:rsidRPr="005C5167">
        <w:rPr>
          <w:szCs w:val="24"/>
        </w:rPr>
        <w:t>angebetet und verherrlicht wird,</w:t>
      </w:r>
      <w:r>
        <w:rPr>
          <w:szCs w:val="24"/>
        </w:rPr>
        <w:t xml:space="preserve"> </w:t>
      </w:r>
      <w:r>
        <w:rPr>
          <w:szCs w:val="24"/>
        </w:rPr>
        <w:br/>
      </w:r>
      <w:r w:rsidRPr="005C5167">
        <w:rPr>
          <w:szCs w:val="24"/>
        </w:rPr>
        <w:t>der gesprochen hat durch die Propheten,</w:t>
      </w:r>
      <w:r>
        <w:rPr>
          <w:szCs w:val="24"/>
        </w:rPr>
        <w:t xml:space="preserve"> </w:t>
      </w:r>
      <w:r>
        <w:rPr>
          <w:szCs w:val="24"/>
        </w:rPr>
        <w:br/>
      </w:r>
      <w:r w:rsidRPr="005C5167">
        <w:rPr>
          <w:szCs w:val="24"/>
        </w:rPr>
        <w:t xml:space="preserve">und die eine, heilige, </w:t>
      </w:r>
      <w:r w:rsidRPr="00087370">
        <w:rPr>
          <w:szCs w:val="24"/>
        </w:rPr>
        <w:t>katholische</w:t>
      </w:r>
      <w:r>
        <w:rPr>
          <w:szCs w:val="24"/>
        </w:rPr>
        <w:t xml:space="preserve"> </w:t>
      </w:r>
      <w:r>
        <w:rPr>
          <w:szCs w:val="24"/>
        </w:rPr>
        <w:br/>
      </w:r>
      <w:r w:rsidRPr="005C5167">
        <w:rPr>
          <w:szCs w:val="24"/>
        </w:rPr>
        <w:t>und apostolische Kirche.</w:t>
      </w:r>
      <w:r>
        <w:rPr>
          <w:szCs w:val="24"/>
        </w:rPr>
        <w:t xml:space="preserve"> </w:t>
      </w:r>
      <w:r>
        <w:rPr>
          <w:szCs w:val="24"/>
        </w:rPr>
        <w:br/>
      </w:r>
      <w:r w:rsidRPr="005C5167">
        <w:rPr>
          <w:szCs w:val="24"/>
        </w:rPr>
        <w:t>Wir bekennen die eine Taufe</w:t>
      </w:r>
      <w:r>
        <w:rPr>
          <w:szCs w:val="24"/>
        </w:rPr>
        <w:t xml:space="preserve"> </w:t>
      </w:r>
      <w:r>
        <w:rPr>
          <w:szCs w:val="24"/>
        </w:rPr>
        <w:br/>
      </w:r>
      <w:r w:rsidRPr="005C5167">
        <w:rPr>
          <w:szCs w:val="24"/>
        </w:rPr>
        <w:t>zur Vergebung der Sünden.</w:t>
      </w:r>
      <w:r>
        <w:rPr>
          <w:szCs w:val="24"/>
        </w:rPr>
        <w:t xml:space="preserve"> </w:t>
      </w:r>
      <w:r>
        <w:rPr>
          <w:szCs w:val="24"/>
        </w:rPr>
        <w:br/>
      </w:r>
      <w:r w:rsidRPr="005C5167">
        <w:rPr>
          <w:szCs w:val="24"/>
        </w:rPr>
        <w:t>Wir erwarten die Auferstehung der Toten</w:t>
      </w:r>
      <w:r>
        <w:rPr>
          <w:szCs w:val="24"/>
        </w:rPr>
        <w:t xml:space="preserve"> </w:t>
      </w:r>
      <w:r>
        <w:rPr>
          <w:szCs w:val="24"/>
        </w:rPr>
        <w:br/>
        <w:t>u</w:t>
      </w:r>
      <w:r w:rsidRPr="005C5167">
        <w:rPr>
          <w:szCs w:val="24"/>
        </w:rPr>
        <w:t>nd das Leben der kommenden Welt. Amen.</w:t>
      </w:r>
    </w:p>
    <w:p w14:paraId="49EA7429" w14:textId="77777777" w:rsidR="006B0939" w:rsidRDefault="006B0939" w:rsidP="00F3298B">
      <w:pPr>
        <w:keepNext/>
        <w:spacing w:before="480" w:after="120"/>
        <w:rPr>
          <w:szCs w:val="24"/>
        </w:rPr>
      </w:pPr>
      <w:r w:rsidRPr="008D1F09">
        <w:rPr>
          <w:b/>
          <w:szCs w:val="24"/>
        </w:rPr>
        <w:lastRenderedPageBreak/>
        <w:t>Fürbitten</w:t>
      </w:r>
      <w:r w:rsidRPr="008D1F09">
        <w:rPr>
          <w:szCs w:val="24"/>
        </w:rPr>
        <w:t xml:space="preserve"> </w:t>
      </w:r>
    </w:p>
    <w:p w14:paraId="42772595" w14:textId="77777777" w:rsidR="002A6ECC" w:rsidRDefault="002A6ECC" w:rsidP="002A6ECC">
      <w:pPr>
        <w:spacing w:after="120"/>
      </w:pPr>
      <w:r>
        <w:t xml:space="preserve">Die Gemeinde antwortet nach jeder Fürbitte mit dem </w:t>
      </w:r>
      <w:proofErr w:type="spellStart"/>
      <w:r>
        <w:t>Liedruf</w:t>
      </w:r>
      <w:proofErr w:type="spellEnd"/>
      <w:r>
        <w:t xml:space="preserve">: </w:t>
      </w:r>
      <w:r w:rsidR="00FF53E0">
        <w:t>„</w:t>
      </w:r>
      <w:r>
        <w:t>Darum bitten wir Dich, Herr.</w:t>
      </w:r>
      <w:r w:rsidR="00FF53E0">
        <w:t>“</w:t>
      </w:r>
    </w:p>
    <w:p w14:paraId="6FE9930D" w14:textId="77777777" w:rsidR="002A6ECC" w:rsidRDefault="002A6ECC" w:rsidP="002A6ECC">
      <w:pPr>
        <w:rPr>
          <w:snapToGrid w:val="0"/>
        </w:rPr>
      </w:pPr>
      <w:r>
        <w:rPr>
          <w:noProof/>
          <w:lang w:eastAsia="de-DE"/>
        </w:rPr>
        <w:drawing>
          <wp:inline distT="0" distB="0" distL="0" distR="0" wp14:anchorId="728CA04E" wp14:editId="17EEBB43">
            <wp:extent cx="5756910" cy="726192"/>
            <wp:effectExtent l="0" t="0" r="8890" b="10795"/>
            <wp:docPr id="2"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6910" cy="726192"/>
                    </a:xfrm>
                    <a:prstGeom prst="rect">
                      <a:avLst/>
                    </a:prstGeom>
                    <a:noFill/>
                    <a:ln>
                      <a:noFill/>
                    </a:ln>
                  </pic:spPr>
                </pic:pic>
              </a:graphicData>
            </a:graphic>
          </wp:inline>
        </w:drawing>
      </w:r>
    </w:p>
    <w:p w14:paraId="6EBB5653" w14:textId="77777777" w:rsidR="002A6ECC" w:rsidRDefault="002A6ECC" w:rsidP="002A6ECC">
      <w:r w:rsidRPr="00CD09C8">
        <w:rPr>
          <w:snapToGrid w:val="0"/>
        </w:rPr>
        <w:t>L</w:t>
      </w:r>
      <w:r>
        <w:rPr>
          <w:snapToGrid w:val="0"/>
        </w:rPr>
        <w:tab/>
      </w:r>
      <w:r>
        <w:t xml:space="preserve">Gott, unser Vater, </w:t>
      </w:r>
    </w:p>
    <w:p w14:paraId="23EBB10E" w14:textId="77777777" w:rsidR="002A6ECC" w:rsidRDefault="002A6ECC" w:rsidP="002A6ECC">
      <w:r>
        <w:tab/>
        <w:t>du hast uns die Welt geschenkt, damit sie uns zum Segen werde.</w:t>
      </w:r>
    </w:p>
    <w:p w14:paraId="23F42627" w14:textId="77777777" w:rsidR="002A6ECC" w:rsidRDefault="002A6ECC" w:rsidP="002A6ECC">
      <w:pPr>
        <w:ind w:firstLine="708"/>
      </w:pPr>
      <w:r>
        <w:t xml:space="preserve">Schenke uns die Gabe der </w:t>
      </w:r>
      <w:r w:rsidRPr="00455BB0">
        <w:rPr>
          <w:b/>
        </w:rPr>
        <w:t>Einsicht</w:t>
      </w:r>
      <w:r>
        <w:t>, dies immer wieder neu zu erkennen.</w:t>
      </w:r>
    </w:p>
    <w:p w14:paraId="68686541" w14:textId="77777777" w:rsidR="002A6ECC" w:rsidRDefault="002A6ECC" w:rsidP="002A6ECC">
      <w:pPr>
        <w:ind w:firstLine="708"/>
      </w:pPr>
      <w:r>
        <w:t>Darum bitten wir dich.</w:t>
      </w:r>
    </w:p>
    <w:p w14:paraId="08016C92" w14:textId="77777777" w:rsidR="002A6ECC" w:rsidRDefault="002A6ECC" w:rsidP="002A6ECC"/>
    <w:p w14:paraId="39AEDD7A" w14:textId="77777777" w:rsidR="002A6ECC" w:rsidRDefault="002A6ECC" w:rsidP="002A6ECC">
      <w:r>
        <w:t>G</w:t>
      </w:r>
      <w:r>
        <w:tab/>
        <w:t>Darum bitten wir dich, Herr.</w:t>
      </w:r>
    </w:p>
    <w:p w14:paraId="04737341" w14:textId="77777777" w:rsidR="002A6ECC" w:rsidRDefault="002A6ECC" w:rsidP="002A6ECC"/>
    <w:p w14:paraId="5C194799" w14:textId="77777777" w:rsidR="002A6ECC" w:rsidRDefault="002A6ECC" w:rsidP="002A6ECC">
      <w:r>
        <w:t>L</w:t>
      </w:r>
      <w:r>
        <w:tab/>
        <w:t>Gott, unser Vater,</w:t>
      </w:r>
    </w:p>
    <w:p w14:paraId="50DCA142" w14:textId="77777777" w:rsidR="002A6ECC" w:rsidRDefault="002A6ECC" w:rsidP="002A6ECC">
      <w:pPr>
        <w:ind w:firstLine="708"/>
      </w:pPr>
      <w:r>
        <w:t>du hast uns die Welt geschenkt, damit sie uns zum Segen werde.</w:t>
      </w:r>
    </w:p>
    <w:p w14:paraId="3B23314D" w14:textId="77777777" w:rsidR="002A6ECC" w:rsidRDefault="002A6ECC" w:rsidP="002A6ECC">
      <w:pPr>
        <w:ind w:left="708"/>
      </w:pPr>
      <w:r>
        <w:t xml:space="preserve">Schenke uns die Gabe der </w:t>
      </w:r>
      <w:r w:rsidRPr="00455BB0">
        <w:rPr>
          <w:b/>
        </w:rPr>
        <w:t>Umkehr</w:t>
      </w:r>
      <w:r>
        <w:t>, dass wir uns von einem Lebensstil des Eigennutzes und der Zerstörung abwenden.</w:t>
      </w:r>
    </w:p>
    <w:p w14:paraId="50272605" w14:textId="77777777" w:rsidR="002A6ECC" w:rsidRDefault="002A6ECC" w:rsidP="002A6ECC">
      <w:pPr>
        <w:ind w:firstLine="708"/>
      </w:pPr>
      <w:r>
        <w:t>Darum bitten wir dich.</w:t>
      </w:r>
    </w:p>
    <w:p w14:paraId="08EA7FDC" w14:textId="77777777" w:rsidR="002A6ECC" w:rsidRDefault="002A6ECC" w:rsidP="002A6ECC"/>
    <w:p w14:paraId="2737DFEF" w14:textId="77777777" w:rsidR="002A6ECC" w:rsidRDefault="002A6ECC" w:rsidP="002A6ECC">
      <w:r>
        <w:t>G</w:t>
      </w:r>
      <w:r>
        <w:tab/>
        <w:t>Darum bitten wir dich, Herr.</w:t>
      </w:r>
    </w:p>
    <w:p w14:paraId="25969277" w14:textId="77777777" w:rsidR="002A6ECC" w:rsidRDefault="002A6ECC" w:rsidP="002A6ECC"/>
    <w:p w14:paraId="1C7DB361" w14:textId="77777777" w:rsidR="002A6ECC" w:rsidRDefault="002A6ECC" w:rsidP="002A6ECC">
      <w:r>
        <w:t>L</w:t>
      </w:r>
      <w:r>
        <w:tab/>
        <w:t>Gott, unser Vater,</w:t>
      </w:r>
    </w:p>
    <w:p w14:paraId="1D57430B" w14:textId="77777777" w:rsidR="002A6ECC" w:rsidRDefault="002A6ECC" w:rsidP="002A6ECC">
      <w:pPr>
        <w:ind w:firstLine="708"/>
      </w:pPr>
      <w:r>
        <w:t>du hast uns die Welt geschenkt, damit sie uns zum Segen werde.</w:t>
      </w:r>
    </w:p>
    <w:p w14:paraId="37B3B651" w14:textId="77777777" w:rsidR="002A6ECC" w:rsidRDefault="002A6ECC" w:rsidP="002A6ECC">
      <w:pPr>
        <w:ind w:left="708"/>
      </w:pPr>
      <w:r>
        <w:t xml:space="preserve">Schenke uns die Gabe der </w:t>
      </w:r>
      <w:r w:rsidRPr="00455BB0">
        <w:rPr>
          <w:b/>
        </w:rPr>
        <w:t>Gastlichkeit</w:t>
      </w:r>
      <w:r>
        <w:t>, dass wir in ihr</w:t>
      </w:r>
      <w:r w:rsidR="00723FAE">
        <w:t xml:space="preserve"> </w:t>
      </w:r>
      <w:r>
        <w:t xml:space="preserve">gemeinsam mit allen und für alle Verantwortung übernehmen. </w:t>
      </w:r>
    </w:p>
    <w:p w14:paraId="0466198C" w14:textId="77777777" w:rsidR="002A6ECC" w:rsidRDefault="002A6ECC" w:rsidP="002A6ECC">
      <w:pPr>
        <w:ind w:firstLine="708"/>
      </w:pPr>
      <w:r>
        <w:t>Darum bitten wir dich.</w:t>
      </w:r>
    </w:p>
    <w:p w14:paraId="5BEEB459" w14:textId="77777777" w:rsidR="002A6ECC" w:rsidRDefault="002A6ECC" w:rsidP="002A6ECC"/>
    <w:p w14:paraId="6F89A5C7" w14:textId="77777777" w:rsidR="002A6ECC" w:rsidRDefault="002A6ECC" w:rsidP="002A6ECC">
      <w:r>
        <w:t>G</w:t>
      </w:r>
      <w:r>
        <w:tab/>
        <w:t>Darum bitten wir dich, Herr.</w:t>
      </w:r>
    </w:p>
    <w:p w14:paraId="0EA9AF45" w14:textId="77777777" w:rsidR="002A6ECC" w:rsidRDefault="002A6ECC" w:rsidP="002A6ECC"/>
    <w:p w14:paraId="1EB593CE" w14:textId="77777777" w:rsidR="002A6ECC" w:rsidRDefault="002A6ECC" w:rsidP="002A6ECC">
      <w:r>
        <w:t>L</w:t>
      </w:r>
      <w:r>
        <w:tab/>
        <w:t>Gott, unser Vater,</w:t>
      </w:r>
    </w:p>
    <w:p w14:paraId="36F3FFFB" w14:textId="77777777" w:rsidR="002A6ECC" w:rsidRDefault="002A6ECC" w:rsidP="002A6ECC">
      <w:pPr>
        <w:ind w:firstLine="708"/>
      </w:pPr>
      <w:r>
        <w:t>du hast uns die Welt geschenkt, damit sie uns zum Segen werde.</w:t>
      </w:r>
    </w:p>
    <w:p w14:paraId="49B01839" w14:textId="77777777" w:rsidR="002A6ECC" w:rsidRDefault="002A6ECC" w:rsidP="002A6ECC">
      <w:pPr>
        <w:ind w:left="708"/>
      </w:pPr>
      <w:r>
        <w:t xml:space="preserve">Schenke uns die Gabe des </w:t>
      </w:r>
      <w:r w:rsidRPr="00455BB0">
        <w:rPr>
          <w:b/>
        </w:rPr>
        <w:t>Maßhaltens</w:t>
      </w:r>
      <w:r>
        <w:t>, dass wir in ihr leben, ohne Raubbau zu treiben.</w:t>
      </w:r>
    </w:p>
    <w:p w14:paraId="039E2CF6" w14:textId="77777777" w:rsidR="002A6ECC" w:rsidRDefault="002A6ECC" w:rsidP="00FB5DC3">
      <w:pPr>
        <w:ind w:firstLine="708"/>
      </w:pPr>
      <w:r>
        <w:t>Darum bitten wir dich.</w:t>
      </w:r>
    </w:p>
    <w:p w14:paraId="662F7C35" w14:textId="77777777" w:rsidR="002A6ECC" w:rsidRDefault="002A6ECC" w:rsidP="002A6ECC"/>
    <w:p w14:paraId="46BCE8DA" w14:textId="77777777" w:rsidR="002A6ECC" w:rsidRDefault="00FB5DC3" w:rsidP="002A6ECC">
      <w:r>
        <w:t>G</w:t>
      </w:r>
      <w:r>
        <w:tab/>
      </w:r>
      <w:r w:rsidR="002A6ECC">
        <w:t>Darum bitten wir dich, Herr.</w:t>
      </w:r>
    </w:p>
    <w:p w14:paraId="583DC6BD" w14:textId="77777777" w:rsidR="002A6ECC" w:rsidRDefault="002A6ECC" w:rsidP="002A6ECC"/>
    <w:p w14:paraId="54FE2ECE" w14:textId="77777777" w:rsidR="002A6ECC" w:rsidRDefault="00FB5DC3" w:rsidP="002A6ECC">
      <w:r>
        <w:t>L</w:t>
      </w:r>
      <w:r>
        <w:tab/>
      </w:r>
      <w:r w:rsidR="002A6ECC">
        <w:t>Gott, unser Vater,</w:t>
      </w:r>
    </w:p>
    <w:p w14:paraId="36566F20" w14:textId="77777777" w:rsidR="002A6ECC" w:rsidRDefault="002A6ECC" w:rsidP="00FB5DC3">
      <w:pPr>
        <w:ind w:firstLine="708"/>
      </w:pPr>
      <w:r>
        <w:t>du hast uns die Welt geschenkt, damit sie uns zum Segen werde.</w:t>
      </w:r>
    </w:p>
    <w:p w14:paraId="2CF1F3BF" w14:textId="77777777" w:rsidR="002A6ECC" w:rsidRDefault="002A6ECC" w:rsidP="00FB5DC3">
      <w:pPr>
        <w:ind w:left="708"/>
      </w:pPr>
      <w:r>
        <w:t xml:space="preserve">Schenke uns die Gabe der </w:t>
      </w:r>
      <w:r>
        <w:rPr>
          <w:b/>
        </w:rPr>
        <w:t>Beharrlichkeit</w:t>
      </w:r>
      <w:r>
        <w:t>, dass wir sie nachhaltig gestalten – für uns und alle künftigen Generationen</w:t>
      </w:r>
    </w:p>
    <w:p w14:paraId="5920A70C" w14:textId="77777777" w:rsidR="002A6ECC" w:rsidRDefault="002A6ECC" w:rsidP="00FB5DC3">
      <w:pPr>
        <w:ind w:firstLine="708"/>
      </w:pPr>
      <w:r>
        <w:t>Darum bitten wir dich.</w:t>
      </w:r>
    </w:p>
    <w:p w14:paraId="54B56E32" w14:textId="77777777" w:rsidR="002A6ECC" w:rsidRDefault="002A6ECC" w:rsidP="002A6ECC"/>
    <w:p w14:paraId="4F515126" w14:textId="77777777" w:rsidR="002A6ECC" w:rsidRDefault="00FB5DC3" w:rsidP="002A6ECC">
      <w:r>
        <w:t>G</w:t>
      </w:r>
      <w:r>
        <w:tab/>
      </w:r>
      <w:r w:rsidR="002A6ECC">
        <w:t>Darum bitten wir dich, Herr.</w:t>
      </w:r>
    </w:p>
    <w:p w14:paraId="7DA3089A" w14:textId="77777777" w:rsidR="002A6ECC" w:rsidRDefault="002A6ECC" w:rsidP="002A6ECC"/>
    <w:p w14:paraId="728DE810" w14:textId="77777777" w:rsidR="002A6ECC" w:rsidRDefault="00FB5DC3" w:rsidP="002A6ECC">
      <w:r>
        <w:t>L</w:t>
      </w:r>
      <w:r>
        <w:tab/>
      </w:r>
      <w:r w:rsidR="002A6ECC">
        <w:t>Gott, unser Vater,</w:t>
      </w:r>
    </w:p>
    <w:p w14:paraId="490CB236" w14:textId="77777777" w:rsidR="002A6ECC" w:rsidRDefault="002A6ECC" w:rsidP="00FB5DC3">
      <w:pPr>
        <w:ind w:firstLine="708"/>
      </w:pPr>
      <w:r>
        <w:t>du hast uns die Welt geschenkt, damit sie uns zum Segen werde.</w:t>
      </w:r>
    </w:p>
    <w:p w14:paraId="071D99F6" w14:textId="77777777" w:rsidR="002A6ECC" w:rsidRDefault="002A6ECC" w:rsidP="00FB5DC3">
      <w:pPr>
        <w:ind w:left="708"/>
      </w:pPr>
      <w:r>
        <w:t xml:space="preserve">Schenke uns die Gabe der </w:t>
      </w:r>
      <w:r>
        <w:rPr>
          <w:b/>
        </w:rPr>
        <w:t>Freude</w:t>
      </w:r>
      <w:r>
        <w:t>, dass wir deine Haushalterinnen und Haushalter in ihr sein dürfen.</w:t>
      </w:r>
    </w:p>
    <w:p w14:paraId="15A82BC4" w14:textId="77777777" w:rsidR="002A6ECC" w:rsidRDefault="002A6ECC" w:rsidP="00FB5DC3">
      <w:pPr>
        <w:ind w:firstLine="708"/>
      </w:pPr>
      <w:r>
        <w:t>Darum bitten wir dich.</w:t>
      </w:r>
    </w:p>
    <w:p w14:paraId="6FA3B6EC" w14:textId="77777777" w:rsidR="002A6ECC" w:rsidRDefault="002A6ECC" w:rsidP="002A6ECC"/>
    <w:p w14:paraId="76AD68D4" w14:textId="77777777" w:rsidR="002A6ECC" w:rsidRDefault="00FB5DC3" w:rsidP="002A6ECC">
      <w:r>
        <w:t>G</w:t>
      </w:r>
      <w:r>
        <w:tab/>
      </w:r>
      <w:r w:rsidR="002A6ECC">
        <w:t>Darum bitten wir dich, Herr.</w:t>
      </w:r>
    </w:p>
    <w:p w14:paraId="759B78D6" w14:textId="77777777" w:rsidR="002A6ECC" w:rsidRDefault="002A6ECC" w:rsidP="002A6ECC"/>
    <w:p w14:paraId="68779244" w14:textId="77777777" w:rsidR="002A6ECC" w:rsidRDefault="00FB5DC3" w:rsidP="002A6ECC">
      <w:r>
        <w:t>L</w:t>
      </w:r>
      <w:r>
        <w:tab/>
      </w:r>
      <w:r w:rsidR="002A6ECC">
        <w:t>Gott, unser Vater,</w:t>
      </w:r>
    </w:p>
    <w:p w14:paraId="4E332387" w14:textId="77777777" w:rsidR="002A6ECC" w:rsidRDefault="002A6ECC" w:rsidP="00FB5DC3">
      <w:pPr>
        <w:ind w:firstLine="708"/>
      </w:pPr>
      <w:r>
        <w:t>du hast uns die Welt geschenkt, damit sie uns zum Segen werde.</w:t>
      </w:r>
    </w:p>
    <w:p w14:paraId="1AE6D04E" w14:textId="77777777" w:rsidR="002A6ECC" w:rsidRDefault="002A6ECC" w:rsidP="00FB5DC3">
      <w:pPr>
        <w:ind w:firstLine="708"/>
      </w:pPr>
      <w:r>
        <w:t xml:space="preserve">Schenke uns die Gabe der </w:t>
      </w:r>
      <w:r>
        <w:rPr>
          <w:b/>
        </w:rPr>
        <w:t>Dankbarkeit</w:t>
      </w:r>
      <w:r>
        <w:t>, dass wir dich jeden Tag dafür preisen.</w:t>
      </w:r>
    </w:p>
    <w:p w14:paraId="23D20725" w14:textId="77777777" w:rsidR="002A6ECC" w:rsidRDefault="002A6ECC" w:rsidP="00FB5DC3">
      <w:pPr>
        <w:ind w:firstLine="708"/>
      </w:pPr>
      <w:r>
        <w:t>Darum bitten wir dich.</w:t>
      </w:r>
    </w:p>
    <w:p w14:paraId="4B68E2DE" w14:textId="77777777" w:rsidR="002A6ECC" w:rsidRDefault="002A6ECC" w:rsidP="002A6ECC"/>
    <w:p w14:paraId="11D442FB" w14:textId="77777777" w:rsidR="002A6ECC" w:rsidRDefault="00FB5DC3" w:rsidP="002A6ECC">
      <w:r>
        <w:t>G</w:t>
      </w:r>
      <w:r>
        <w:tab/>
      </w:r>
      <w:r w:rsidR="002A6ECC">
        <w:t>Darum bitten wir dich, Herr.</w:t>
      </w:r>
    </w:p>
    <w:p w14:paraId="171A52FB" w14:textId="77777777" w:rsidR="002A6ECC" w:rsidRDefault="002A6ECC" w:rsidP="002A6ECC"/>
    <w:p w14:paraId="67EE18B6" w14:textId="77777777" w:rsidR="002A6ECC" w:rsidRDefault="00FB5DC3" w:rsidP="002A6ECC">
      <w:r>
        <w:t>L</w:t>
      </w:r>
      <w:r>
        <w:tab/>
      </w:r>
      <w:r w:rsidR="002A6ECC">
        <w:t>Gott, unser Vater,</w:t>
      </w:r>
    </w:p>
    <w:p w14:paraId="3436DA6E" w14:textId="77777777" w:rsidR="002A6ECC" w:rsidRDefault="002A6ECC" w:rsidP="00FB5DC3">
      <w:pPr>
        <w:ind w:firstLine="708"/>
      </w:pPr>
      <w:r>
        <w:t>du hast uns die Welt geschenkt, damit sie uns zum Segen werde,</w:t>
      </w:r>
    </w:p>
    <w:p w14:paraId="37667F69" w14:textId="77777777" w:rsidR="002A6ECC" w:rsidRDefault="00FB5DC3" w:rsidP="00FB5DC3">
      <w:pPr>
        <w:ind w:left="708"/>
      </w:pPr>
      <w:r>
        <w:t>u</w:t>
      </w:r>
      <w:r w:rsidR="002A6ECC">
        <w:t>nd du hast uns durch unseren Herrn Jesus Christus die Gabe der Kindschaft geschenkt.</w:t>
      </w:r>
    </w:p>
    <w:p w14:paraId="7232A3A0" w14:textId="77777777" w:rsidR="002A6ECC" w:rsidRDefault="002A6ECC" w:rsidP="00FB5DC3">
      <w:pPr>
        <w:ind w:firstLine="708"/>
      </w:pPr>
      <w:r>
        <w:t xml:space="preserve">Deshalb können wir dich gemeinsam </w:t>
      </w:r>
      <w:r w:rsidR="00FF53E0">
        <w:t>„</w:t>
      </w:r>
      <w:r>
        <w:t>Vater</w:t>
      </w:r>
      <w:r w:rsidR="00FF53E0">
        <w:t>“</w:t>
      </w:r>
      <w:r>
        <w:t xml:space="preserve"> nennen.</w:t>
      </w:r>
    </w:p>
    <w:p w14:paraId="1BBC3214" w14:textId="77777777" w:rsidR="002A6ECC" w:rsidRDefault="002A6ECC" w:rsidP="00FB5DC3">
      <w:pPr>
        <w:ind w:firstLine="708"/>
      </w:pPr>
      <w:r>
        <w:t>Darin mündet unser ganzes Leben und all unser Beten:</w:t>
      </w:r>
    </w:p>
    <w:p w14:paraId="1DD9F3F9" w14:textId="77777777" w:rsidR="002A6ECC" w:rsidRDefault="002A6ECC" w:rsidP="002A6ECC"/>
    <w:p w14:paraId="4D714E9B" w14:textId="77777777" w:rsidR="006B0939" w:rsidRDefault="006B0939" w:rsidP="006B0939">
      <w:pPr>
        <w:spacing w:after="120"/>
        <w:rPr>
          <w:b/>
          <w:szCs w:val="24"/>
        </w:rPr>
      </w:pPr>
      <w:r w:rsidRPr="005C5167">
        <w:rPr>
          <w:b/>
          <w:szCs w:val="24"/>
        </w:rPr>
        <w:t xml:space="preserve">Vaterunser </w:t>
      </w:r>
    </w:p>
    <w:p w14:paraId="0EE15E2A" w14:textId="77777777" w:rsidR="006B0939" w:rsidRPr="00F92076" w:rsidRDefault="006B0939" w:rsidP="006B0939">
      <w:pPr>
        <w:spacing w:after="120"/>
        <w:rPr>
          <w:szCs w:val="24"/>
        </w:rPr>
      </w:pPr>
      <w:r>
        <w:t>Vater unser im Himmel</w:t>
      </w:r>
      <w:r>
        <w:br/>
        <w:t>Geheiligt werde dein Name.</w:t>
      </w:r>
      <w:r>
        <w:br/>
        <w:t>Dein Reich komme.</w:t>
      </w:r>
      <w:r>
        <w:br/>
        <w:t>Dein Wille geschehe,</w:t>
      </w:r>
      <w:r>
        <w:br/>
        <w:t>wie im Himmel, so auf Erden.</w:t>
      </w:r>
      <w:r>
        <w:br/>
        <w:t>Unser tägliches Brot gib uns heute.</w:t>
      </w:r>
      <w:r>
        <w:br/>
        <w:t>Und vergib uns unsere Schuld,</w:t>
      </w:r>
      <w:r>
        <w:br/>
        <w:t xml:space="preserve">wie auch wir vergeben unsern </w:t>
      </w:r>
      <w:proofErr w:type="spellStart"/>
      <w:r>
        <w:t>Schuldigern</w:t>
      </w:r>
      <w:proofErr w:type="spellEnd"/>
      <w:r>
        <w:t>.</w:t>
      </w:r>
      <w:r>
        <w:br/>
        <w:t>Und führe uns nicht in Versuchung,</w:t>
      </w:r>
      <w:r>
        <w:br/>
        <w:t>sondern erlöse uns von dem Bösen.</w:t>
      </w:r>
      <w:r>
        <w:br/>
        <w:t>Denn dein ist das Reich</w:t>
      </w:r>
      <w:r>
        <w:br/>
        <w:t>und die Kraft und die Herrlichkeit</w:t>
      </w:r>
      <w:r>
        <w:br/>
        <w:t xml:space="preserve">in Ewigkeit. </w:t>
      </w:r>
      <w:r>
        <w:br/>
        <w:t>Amen.</w:t>
      </w:r>
    </w:p>
    <w:p w14:paraId="76E61A2A" w14:textId="77777777" w:rsidR="006B0939" w:rsidRPr="006B0939" w:rsidRDefault="006B0939" w:rsidP="00067478">
      <w:pPr>
        <w:spacing w:after="120"/>
        <w:rPr>
          <w:b/>
          <w:i/>
        </w:rPr>
      </w:pPr>
      <w:r w:rsidRPr="006B0939">
        <w:rPr>
          <w:b/>
        </w:rPr>
        <w:t xml:space="preserve">Ansage der Kollekte </w:t>
      </w:r>
    </w:p>
    <w:p w14:paraId="7486C433" w14:textId="77777777" w:rsidR="00550C07" w:rsidRDefault="006B0939" w:rsidP="00067478">
      <w:pPr>
        <w:spacing w:after="120"/>
        <w:rPr>
          <w:b/>
          <w:szCs w:val="24"/>
        </w:rPr>
      </w:pPr>
      <w:r w:rsidRPr="00550C07">
        <w:rPr>
          <w:b/>
          <w:szCs w:val="24"/>
        </w:rPr>
        <w:t>Lied</w:t>
      </w:r>
      <w:r w:rsidRPr="00550C07">
        <w:t xml:space="preserve"> </w:t>
      </w:r>
      <w:r w:rsidR="00FF53E0">
        <w:rPr>
          <w:szCs w:val="24"/>
        </w:rPr>
        <w:t>„</w:t>
      </w:r>
      <w:r w:rsidR="00067478">
        <w:rPr>
          <w:szCs w:val="24"/>
        </w:rPr>
        <w:t>Komm bau ein Haus, das uns beschützt</w:t>
      </w:r>
      <w:r w:rsidR="00FF53E0">
        <w:rPr>
          <w:szCs w:val="24"/>
        </w:rPr>
        <w:t>“</w:t>
      </w:r>
      <w:r w:rsidR="00067478">
        <w:rPr>
          <w:szCs w:val="24"/>
        </w:rPr>
        <w:t xml:space="preserve"> </w:t>
      </w:r>
      <w:r w:rsidR="00D61D03">
        <w:rPr>
          <w:szCs w:val="24"/>
        </w:rPr>
        <w:t xml:space="preserve">(EG Bayern 640,1-3) </w:t>
      </w:r>
      <w:r w:rsidRPr="00550C07">
        <w:rPr>
          <w:szCs w:val="24"/>
        </w:rPr>
        <w:t>währenddessen</w:t>
      </w:r>
      <w:r w:rsidRPr="00550C07">
        <w:rPr>
          <w:b/>
          <w:szCs w:val="24"/>
        </w:rPr>
        <w:t xml:space="preserve"> Kollekte</w:t>
      </w:r>
    </w:p>
    <w:p w14:paraId="7121DDF9" w14:textId="77777777" w:rsidR="002A6788" w:rsidRDefault="002A6788" w:rsidP="006B0939">
      <w:pPr>
        <w:spacing w:after="120"/>
        <w:rPr>
          <w:b/>
        </w:rPr>
      </w:pPr>
      <w:r>
        <w:rPr>
          <w:b/>
        </w:rPr>
        <w:t>Zeichenhandlung</w:t>
      </w:r>
    </w:p>
    <w:p w14:paraId="3B4D86A1" w14:textId="77777777" w:rsidR="00A12B24" w:rsidRPr="00A12B24" w:rsidRDefault="00A12B24" w:rsidP="006B0939">
      <w:pPr>
        <w:spacing w:after="120"/>
        <w:rPr>
          <w:bCs/>
          <w:i/>
        </w:rPr>
      </w:pPr>
      <w:r w:rsidRPr="00A12B24">
        <w:rPr>
          <w:i/>
        </w:rPr>
        <w:t>Äpfel und Früchte des Gartens und der Region werden in der Mitte platziert. Der Liturg spricht ein Gebet zum Lob und Dank des Schöpfers.</w:t>
      </w:r>
    </w:p>
    <w:p w14:paraId="28329AFE" w14:textId="77777777" w:rsidR="00D51E63" w:rsidRPr="00D51E63" w:rsidRDefault="00A12B24" w:rsidP="00A12B24">
      <w:pPr>
        <w:ind w:left="708" w:hanging="708"/>
        <w:rPr>
          <w:bCs/>
        </w:rPr>
      </w:pPr>
      <w:r>
        <w:lastRenderedPageBreak/>
        <w:t>L</w:t>
      </w:r>
      <w:r>
        <w:tab/>
      </w:r>
      <w:r w:rsidR="00D51E63" w:rsidRPr="00D51E63">
        <w:t>Schöpfer des Himmels und der Erde, du hast den Himmel durch den Reigen der Sterne gekrönt und durch Lichter erleuchtet; du hast die Erde zum Nutzen der Menschen mit Früchten ausgestattet; dem von dir erschaffenen Menschengeschlecht hast du die Gnade verliehen, von oben her den Glanz und das Licht der Gestirne zu genießen und von unten her durch die Früchte der Erde ernährt zu werden. Wir bitten: Sende belebenden Regen in Fülle; lass auch die Erde Früchte hervorbringen und reichen Ertrag abwerfen um deiner Menschenfreundlichkeit und Güte willen. Gedenke derer, die dich anrufen, verherrliche deine heilige, eine und katholische Kirche; erhöre unsere Bitten und Gebete und segne die ganze Erde. Durch deinen Einziggezeugten, Jesus Christus, durch den dir Ehre und die Macht ist im Heiligen Geist jetzt und in alle Ewigkeit</w:t>
      </w:r>
      <w:r w:rsidR="00D51E63">
        <w:t>.</w:t>
      </w:r>
    </w:p>
    <w:p w14:paraId="3870C735" w14:textId="77777777" w:rsidR="006B0939" w:rsidRPr="00A12B24" w:rsidRDefault="00A12B24" w:rsidP="006B0939">
      <w:pPr>
        <w:spacing w:after="120"/>
        <w:rPr>
          <w:i/>
        </w:rPr>
      </w:pPr>
      <w:r w:rsidRPr="00A12B24">
        <w:rPr>
          <w:bCs/>
          <w:i/>
        </w:rPr>
        <w:t>Die Früchte werden an die Gläubigen verteilt.</w:t>
      </w:r>
    </w:p>
    <w:p w14:paraId="59971A4A" w14:textId="77777777" w:rsidR="00402663" w:rsidRDefault="00402663" w:rsidP="00402663">
      <w:pPr>
        <w:tabs>
          <w:tab w:val="right" w:pos="8505"/>
        </w:tabs>
        <w:spacing w:after="120"/>
        <w:rPr>
          <w:bCs/>
          <w:szCs w:val="24"/>
        </w:rPr>
      </w:pPr>
      <w:r w:rsidRPr="00596E0C">
        <w:rPr>
          <w:b/>
          <w:szCs w:val="24"/>
        </w:rPr>
        <w:t>Lied</w:t>
      </w:r>
      <w:r>
        <w:t xml:space="preserve"> </w:t>
      </w:r>
      <w:r w:rsidR="00FF53E0">
        <w:rPr>
          <w:bCs/>
          <w:szCs w:val="24"/>
        </w:rPr>
        <w:t>„</w:t>
      </w:r>
      <w:r w:rsidRPr="002A6788">
        <w:rPr>
          <w:bCs/>
          <w:szCs w:val="24"/>
        </w:rPr>
        <w:t>Ich lobe meinen Gott, der aus der Tiefe mich holt</w:t>
      </w:r>
      <w:r w:rsidR="00FF53E0">
        <w:rPr>
          <w:bCs/>
          <w:szCs w:val="24"/>
        </w:rPr>
        <w:t>“</w:t>
      </w:r>
      <w:r>
        <w:rPr>
          <w:b/>
          <w:szCs w:val="24"/>
        </w:rPr>
        <w:t xml:space="preserve"> </w:t>
      </w:r>
      <w:r w:rsidRPr="00D61D03">
        <w:rPr>
          <w:bCs/>
          <w:szCs w:val="24"/>
        </w:rPr>
        <w:t>(GL 383</w:t>
      </w:r>
      <w:r>
        <w:rPr>
          <w:bCs/>
          <w:szCs w:val="24"/>
        </w:rPr>
        <w:t>,1-3 / EG Baden 628</w:t>
      </w:r>
      <w:r w:rsidRPr="00D61D03">
        <w:rPr>
          <w:bCs/>
          <w:szCs w:val="24"/>
        </w:rPr>
        <w:t>)</w:t>
      </w:r>
    </w:p>
    <w:p w14:paraId="14D86127" w14:textId="77777777" w:rsidR="00402663" w:rsidRPr="00402663" w:rsidRDefault="00402663" w:rsidP="00402663">
      <w:pPr>
        <w:tabs>
          <w:tab w:val="right" w:pos="8505"/>
        </w:tabs>
        <w:spacing w:after="120"/>
        <w:rPr>
          <w:b/>
          <w:i/>
          <w:szCs w:val="24"/>
        </w:rPr>
      </w:pPr>
      <w:r>
        <w:rPr>
          <w:bCs/>
          <w:i/>
          <w:szCs w:val="24"/>
        </w:rPr>
        <w:t>o</w:t>
      </w:r>
      <w:r w:rsidRPr="00402663">
        <w:rPr>
          <w:bCs/>
          <w:i/>
          <w:szCs w:val="24"/>
        </w:rPr>
        <w:t>der alternativ</w:t>
      </w:r>
    </w:p>
    <w:p w14:paraId="4C13C798" w14:textId="77777777" w:rsidR="006469B0" w:rsidRPr="00D42B33" w:rsidRDefault="006B0939" w:rsidP="006469B0">
      <w:pPr>
        <w:tabs>
          <w:tab w:val="right" w:pos="8505"/>
        </w:tabs>
        <w:spacing w:after="120"/>
        <w:rPr>
          <w:bCs/>
          <w:szCs w:val="24"/>
        </w:rPr>
      </w:pPr>
      <w:r w:rsidRPr="00B0622D">
        <w:rPr>
          <w:b/>
          <w:szCs w:val="24"/>
        </w:rPr>
        <w:t>Lied</w:t>
      </w:r>
      <w:r w:rsidRPr="00B0622D">
        <w:t xml:space="preserve"> </w:t>
      </w:r>
      <w:r w:rsidR="00FF53E0" w:rsidRPr="00B0622D">
        <w:rPr>
          <w:bCs/>
          <w:szCs w:val="24"/>
        </w:rPr>
        <w:t>„</w:t>
      </w:r>
      <w:r w:rsidR="003D3857" w:rsidRPr="00B0622D">
        <w:rPr>
          <w:bCs/>
          <w:szCs w:val="24"/>
        </w:rPr>
        <w:t>Herr</w:t>
      </w:r>
      <w:r w:rsidR="00D25195" w:rsidRPr="00B0622D">
        <w:rPr>
          <w:bCs/>
          <w:szCs w:val="24"/>
        </w:rPr>
        <w:t>,</w:t>
      </w:r>
      <w:r w:rsidR="003D3857" w:rsidRPr="00B0622D">
        <w:rPr>
          <w:bCs/>
          <w:szCs w:val="24"/>
        </w:rPr>
        <w:t xml:space="preserve"> Deine Gnade</w:t>
      </w:r>
      <w:r w:rsidR="00B0622D" w:rsidRPr="00B0622D">
        <w:rPr>
          <w:bCs/>
          <w:szCs w:val="24"/>
        </w:rPr>
        <w:t>, sie</w:t>
      </w:r>
      <w:r w:rsidR="003D3857" w:rsidRPr="00B0622D">
        <w:rPr>
          <w:bCs/>
          <w:szCs w:val="24"/>
        </w:rPr>
        <w:t xml:space="preserve"> fällt auf mein Leben</w:t>
      </w:r>
      <w:r w:rsidR="00FF53E0" w:rsidRPr="00B0622D">
        <w:rPr>
          <w:bCs/>
          <w:szCs w:val="24"/>
        </w:rPr>
        <w:t>“</w:t>
      </w:r>
      <w:r w:rsidR="006469B0" w:rsidRPr="00B0622D">
        <w:rPr>
          <w:b/>
          <w:szCs w:val="24"/>
        </w:rPr>
        <w:t xml:space="preserve"> </w:t>
      </w:r>
      <w:r w:rsidR="00D42B33" w:rsidRPr="00B0622D">
        <w:rPr>
          <w:bCs/>
          <w:szCs w:val="24"/>
        </w:rPr>
        <w:t xml:space="preserve">(Feiert Jesus II, 78; </w:t>
      </w:r>
      <w:proofErr w:type="spellStart"/>
      <w:r w:rsidR="00D42B33" w:rsidRPr="00B0622D">
        <w:rPr>
          <w:bCs/>
          <w:szCs w:val="24"/>
        </w:rPr>
        <w:t>WortLaute</w:t>
      </w:r>
      <w:proofErr w:type="spellEnd"/>
      <w:r w:rsidR="00D42B33" w:rsidRPr="00B0622D">
        <w:rPr>
          <w:bCs/>
          <w:szCs w:val="24"/>
        </w:rPr>
        <w:t>,</w:t>
      </w:r>
      <w:r w:rsidR="00D42B33" w:rsidRPr="00D42B33">
        <w:rPr>
          <w:bCs/>
          <w:szCs w:val="24"/>
        </w:rPr>
        <w:t xml:space="preserve"> Liederheft zum EG, 41</w:t>
      </w:r>
      <w:r w:rsidR="00D42B33">
        <w:rPr>
          <w:bCs/>
          <w:szCs w:val="24"/>
        </w:rPr>
        <w:t>)</w:t>
      </w:r>
    </w:p>
    <w:p w14:paraId="2DDCF56D" w14:textId="77777777" w:rsidR="00D42B33" w:rsidRPr="007F76CF" w:rsidRDefault="00D42B33" w:rsidP="00D42B33">
      <w:pPr>
        <w:ind w:left="708" w:hanging="708"/>
      </w:pPr>
      <w:r>
        <w:t>1.</w:t>
      </w:r>
      <w:r>
        <w:tab/>
      </w:r>
      <w:r w:rsidRPr="007F76CF">
        <w:t xml:space="preserve">Herr, deine </w:t>
      </w:r>
      <w:r>
        <w:t>Gnade</w:t>
      </w:r>
      <w:r w:rsidRPr="007F76CF">
        <w:t xml:space="preserve">, sie </w:t>
      </w:r>
      <w:r>
        <w:t xml:space="preserve">fällt auf mein Leben, </w:t>
      </w:r>
      <w:r w:rsidRPr="007F76CF">
        <w:t xml:space="preserve">/ </w:t>
      </w:r>
      <w:r>
        <w:t xml:space="preserve">so wie der Regen im Frühling fällt. </w:t>
      </w:r>
      <w:r w:rsidRPr="007F76CF">
        <w:t xml:space="preserve">/ Herr, deine </w:t>
      </w:r>
      <w:r>
        <w:t>Gnade</w:t>
      </w:r>
      <w:r w:rsidRPr="007F76CF">
        <w:t xml:space="preserve">, sie fließt und durchdringt mich ganz. </w:t>
      </w:r>
    </w:p>
    <w:p w14:paraId="10C01CF5" w14:textId="77777777" w:rsidR="00402663" w:rsidRPr="00402663" w:rsidRDefault="00402663" w:rsidP="00D42B33">
      <w:pPr>
        <w:tabs>
          <w:tab w:val="right" w:pos="8505"/>
        </w:tabs>
        <w:spacing w:after="120"/>
        <w:rPr>
          <w:bCs/>
          <w:i/>
          <w:szCs w:val="24"/>
        </w:rPr>
      </w:pPr>
    </w:p>
    <w:p w14:paraId="3523ABFC" w14:textId="01C89E28" w:rsidR="003D3857" w:rsidRPr="007F76CF" w:rsidRDefault="003D3857" w:rsidP="003D3857">
      <w:pPr>
        <w:ind w:left="708" w:hanging="708"/>
      </w:pPr>
      <w:r w:rsidRPr="007F76CF">
        <w:t>2</w:t>
      </w:r>
      <w:r>
        <w:t>.</w:t>
      </w:r>
      <w:r>
        <w:tab/>
      </w:r>
      <w:r w:rsidRPr="007F76CF">
        <w:t xml:space="preserve">Herr, deine Nähe, sie spendet mir Liebe. / Herr Gott, du nimmst mich, so wie ich bin. / Herr, deine Liebe, sie fließt und durchdringt mich ganz. </w:t>
      </w:r>
    </w:p>
    <w:p w14:paraId="3489B93D" w14:textId="77777777" w:rsidR="003D3857" w:rsidRPr="007F76CF" w:rsidRDefault="003D3857" w:rsidP="003D3857"/>
    <w:p w14:paraId="22943912" w14:textId="77777777" w:rsidR="003D3857" w:rsidRPr="007F76CF" w:rsidRDefault="00FB2AFE" w:rsidP="00FB2AFE">
      <w:pPr>
        <w:ind w:left="708" w:hanging="708"/>
      </w:pPr>
      <w:r>
        <w:t>3.</w:t>
      </w:r>
      <w:r>
        <w:tab/>
      </w:r>
      <w:r w:rsidR="003D3857" w:rsidRPr="007F76CF">
        <w:t>Herr, deine Treue, sie gründet mein Leben, / so wie die Wurzel den Baum fest hält,</w:t>
      </w:r>
      <w:r w:rsidR="00723FAE">
        <w:t xml:space="preserve"> </w:t>
      </w:r>
      <w:r w:rsidR="003D3857" w:rsidRPr="007F76CF">
        <w:t>/ Herr, deine Treue, sie bleibt und erhält mich ganz.</w:t>
      </w:r>
    </w:p>
    <w:p w14:paraId="2B5E2E33" w14:textId="77777777" w:rsidR="003D3857" w:rsidRPr="007F76CF" w:rsidRDefault="003D3857" w:rsidP="003D3857"/>
    <w:p w14:paraId="571F1904" w14:textId="77777777" w:rsidR="003D3857" w:rsidRPr="007F76CF" w:rsidRDefault="003D3857" w:rsidP="00FB2AFE">
      <w:pPr>
        <w:ind w:left="708" w:hanging="708"/>
      </w:pPr>
      <w:r w:rsidRPr="007F76CF">
        <w:t>4</w:t>
      </w:r>
      <w:r w:rsidR="00FB2AFE">
        <w:t>.</w:t>
      </w:r>
      <w:r w:rsidRPr="007F76CF">
        <w:t xml:space="preserve"> </w:t>
      </w:r>
      <w:r w:rsidR="00FB2AFE">
        <w:tab/>
      </w:r>
      <w:r w:rsidRPr="007F76CF">
        <w:t xml:space="preserve">Frieden und Recht sind die Früchte der Gnade. / Frieden und Recht sind in Menschen Hand. / Frieden und Gnade und Liebe, sie schaffen Recht. </w:t>
      </w:r>
    </w:p>
    <w:p w14:paraId="74BB1695" w14:textId="77777777" w:rsidR="003D3857" w:rsidRPr="00DC0B06" w:rsidRDefault="003D3857" w:rsidP="003D3857"/>
    <w:p w14:paraId="485E576D" w14:textId="77777777" w:rsidR="003D3857" w:rsidRPr="007F76CF" w:rsidRDefault="003D3857" w:rsidP="00FB2AFE">
      <w:pPr>
        <w:ind w:left="708" w:hanging="708"/>
      </w:pPr>
      <w:r w:rsidRPr="007F76CF">
        <w:t>5</w:t>
      </w:r>
      <w:r w:rsidR="00FB2AFE">
        <w:t>.</w:t>
      </w:r>
      <w:r w:rsidRPr="007F76CF">
        <w:t xml:space="preserve"> </w:t>
      </w:r>
      <w:r w:rsidR="00FB2AFE">
        <w:tab/>
      </w:r>
      <w:r w:rsidRPr="007F76CF">
        <w:t xml:space="preserve">Jetzt ist die Zeit für ein anderes Leben! / Jetzt fängt das Saatkorn zu wachsen an! / Herr, deine Liebe ist groß und verwandelt mich. </w:t>
      </w:r>
    </w:p>
    <w:p w14:paraId="664CCFD4" w14:textId="77777777" w:rsidR="00FB2AFE" w:rsidRDefault="00FB2AFE" w:rsidP="006469B0">
      <w:pPr>
        <w:tabs>
          <w:tab w:val="right" w:pos="8505"/>
        </w:tabs>
        <w:spacing w:after="120"/>
        <w:rPr>
          <w:b/>
          <w:szCs w:val="24"/>
        </w:rPr>
      </w:pPr>
    </w:p>
    <w:p w14:paraId="2BCDF30D" w14:textId="77777777" w:rsidR="006B0939" w:rsidRPr="00A520F9" w:rsidRDefault="006B0939" w:rsidP="002A6788">
      <w:pPr>
        <w:spacing w:after="120"/>
        <w:rPr>
          <w:b/>
          <w:szCs w:val="24"/>
        </w:rPr>
      </w:pPr>
      <w:r w:rsidRPr="00A520F9">
        <w:rPr>
          <w:b/>
          <w:szCs w:val="24"/>
        </w:rPr>
        <w:t xml:space="preserve">Segen </w:t>
      </w:r>
    </w:p>
    <w:p w14:paraId="16F1F6F1" w14:textId="77777777" w:rsidR="0071087A" w:rsidRPr="00D51E63" w:rsidRDefault="00067478" w:rsidP="00067478">
      <w:pPr>
        <w:spacing w:after="120"/>
      </w:pPr>
      <w:r w:rsidRPr="00D51E63">
        <w:rPr>
          <w:b/>
          <w:bCs/>
        </w:rPr>
        <w:t>Instrumental</w:t>
      </w:r>
      <w:r w:rsidR="00A12B24">
        <w:rPr>
          <w:b/>
          <w:bCs/>
        </w:rPr>
        <w:t>musik</w:t>
      </w:r>
    </w:p>
    <w:p w14:paraId="5B9B3E63" w14:textId="77777777" w:rsidR="00A12B24" w:rsidRDefault="00A12B24" w:rsidP="00067478">
      <w:pPr>
        <w:spacing w:after="120"/>
        <w:rPr>
          <w:b/>
          <w:bCs/>
        </w:rPr>
      </w:pPr>
      <w:r>
        <w:rPr>
          <w:b/>
          <w:bCs/>
        </w:rPr>
        <w:t>Auszug</w:t>
      </w:r>
    </w:p>
    <w:p w14:paraId="6DB536B3" w14:textId="77777777" w:rsidR="00163775" w:rsidRDefault="00163775" w:rsidP="00067478">
      <w:pPr>
        <w:spacing w:after="120"/>
      </w:pPr>
    </w:p>
    <w:p w14:paraId="5C006FF4" w14:textId="5FF80957" w:rsidR="00163775" w:rsidRDefault="00163775" w:rsidP="00067478">
      <w:pPr>
        <w:spacing w:after="120"/>
      </w:pPr>
    </w:p>
    <w:p w14:paraId="0FD31C80" w14:textId="484AF01B" w:rsidR="00F3298B" w:rsidRPr="00F3298B" w:rsidRDefault="00F3298B" w:rsidP="00F3298B">
      <w:pPr>
        <w:shd w:val="clear" w:color="auto" w:fill="FFFFFF"/>
        <w:spacing w:line="240" w:lineRule="auto"/>
        <w:rPr>
          <w:rFonts w:ascii="Verdana" w:eastAsia="Times New Roman" w:hAnsi="Verdana"/>
          <w:noProof/>
          <w:sz w:val="18"/>
          <w:szCs w:val="18"/>
          <w:u w:val="single"/>
          <w:lang w:eastAsia="de-DE"/>
        </w:rPr>
      </w:pPr>
      <w:bookmarkStart w:id="37" w:name="_MailAutoSig"/>
      <w:r w:rsidRPr="00F3298B">
        <w:rPr>
          <w:rFonts w:ascii="Verdana" w:eastAsia="Times New Roman" w:hAnsi="Verdana"/>
          <w:noProof/>
          <w:color w:val="000000"/>
          <w:sz w:val="18"/>
          <w:szCs w:val="18"/>
          <w:lang w:eastAsia="de-DE"/>
        </w:rPr>
        <w:t>Arbeitsgemeinschaft Christlicher Kirchen in Deutschland e.V.</w:t>
      </w:r>
      <w:r w:rsidRPr="00F3298B">
        <w:rPr>
          <w:rFonts w:ascii="Verdana" w:eastAsia="Times New Roman" w:hAnsi="Verdana"/>
          <w:noProof/>
          <w:color w:val="000000"/>
          <w:sz w:val="18"/>
          <w:szCs w:val="18"/>
          <w:lang w:eastAsia="de-DE"/>
        </w:rPr>
        <w:br/>
        <w:t>Ludolfusstraße 2-4</w:t>
      </w:r>
      <w:r w:rsidRPr="00F3298B">
        <w:rPr>
          <w:rFonts w:ascii="Verdana" w:eastAsia="Times New Roman" w:hAnsi="Verdana"/>
          <w:noProof/>
          <w:color w:val="000000"/>
          <w:sz w:val="18"/>
          <w:szCs w:val="18"/>
          <w:lang w:eastAsia="de-DE"/>
        </w:rPr>
        <w:br/>
        <w:t>60487 Frankfurt am Main</w:t>
      </w:r>
      <w:r w:rsidRPr="00F3298B">
        <w:rPr>
          <w:rFonts w:ascii="Verdana" w:eastAsia="Times New Roman" w:hAnsi="Verdana"/>
          <w:noProof/>
          <w:color w:val="000000"/>
          <w:sz w:val="18"/>
          <w:szCs w:val="18"/>
          <w:lang w:eastAsia="de-DE"/>
        </w:rPr>
        <w:br/>
        <w:t>Tel.: 069/247027-0</w:t>
      </w:r>
      <w:r>
        <w:rPr>
          <w:rFonts w:ascii="Verdana" w:eastAsia="Times New Roman" w:hAnsi="Verdana"/>
          <w:noProof/>
          <w:color w:val="000000"/>
          <w:sz w:val="18"/>
          <w:szCs w:val="18"/>
          <w:lang w:eastAsia="de-DE"/>
        </w:rPr>
        <w:t xml:space="preserve">, </w:t>
      </w:r>
      <w:r w:rsidRPr="00F3298B">
        <w:rPr>
          <w:rFonts w:ascii="Verdana" w:eastAsia="Times New Roman" w:hAnsi="Verdana"/>
          <w:noProof/>
          <w:color w:val="000000"/>
          <w:sz w:val="18"/>
          <w:szCs w:val="18"/>
          <w:lang w:eastAsia="de-DE"/>
        </w:rPr>
        <w:t>Fax: 069/247027-30</w:t>
      </w:r>
      <w:r w:rsidRPr="00F3298B">
        <w:rPr>
          <w:rFonts w:ascii="Verdana" w:eastAsia="Times New Roman" w:hAnsi="Verdana"/>
          <w:noProof/>
          <w:color w:val="000000"/>
          <w:sz w:val="18"/>
          <w:szCs w:val="18"/>
          <w:lang w:eastAsia="de-DE"/>
        </w:rPr>
        <w:br/>
      </w:r>
      <w:r w:rsidRPr="00F3298B">
        <w:rPr>
          <w:rFonts w:ascii="Verdana" w:eastAsia="Times New Roman" w:hAnsi="Verdana"/>
          <w:noProof/>
          <w:color w:val="0000FF"/>
          <w:sz w:val="18"/>
          <w:szCs w:val="18"/>
          <w:u w:val="single"/>
          <w:lang w:eastAsia="de-DE"/>
        </w:rPr>
        <w:t>info@ack-oec.de</w:t>
      </w:r>
      <w:r w:rsidRPr="00F3298B">
        <w:rPr>
          <w:rFonts w:ascii="Verdana" w:eastAsia="Times New Roman" w:hAnsi="Verdana"/>
          <w:noProof/>
          <w:color w:val="000000"/>
          <w:sz w:val="18"/>
          <w:szCs w:val="18"/>
          <w:lang w:eastAsia="de-DE"/>
        </w:rPr>
        <w:br/>
      </w:r>
      <w:hyperlink r:id="rId12" w:history="1">
        <w:r w:rsidRPr="00F3298B">
          <w:rPr>
            <w:rStyle w:val="Hyperlink"/>
            <w:rFonts w:ascii="Verdana" w:eastAsia="Times New Roman" w:hAnsi="Verdana"/>
            <w:noProof/>
            <w:sz w:val="18"/>
            <w:szCs w:val="18"/>
            <w:lang w:eastAsia="de-DE"/>
          </w:rPr>
          <w:t>www.oekumene-ack.de</w:t>
        </w:r>
      </w:hyperlink>
    </w:p>
    <w:p w14:paraId="30F91A57" w14:textId="77777777" w:rsidR="00F3298B" w:rsidRPr="00F3298B" w:rsidRDefault="00092773" w:rsidP="00F3298B">
      <w:pPr>
        <w:shd w:val="clear" w:color="auto" w:fill="FFFFFF"/>
        <w:spacing w:line="240" w:lineRule="auto"/>
        <w:rPr>
          <w:rFonts w:ascii="Verdana" w:eastAsia="Times New Roman" w:hAnsi="Verdana"/>
          <w:noProof/>
          <w:color w:val="000000"/>
          <w:sz w:val="18"/>
          <w:szCs w:val="18"/>
          <w:lang w:eastAsia="de-DE"/>
        </w:rPr>
      </w:pPr>
      <w:hyperlink r:id="rId13" w:history="1">
        <w:r w:rsidR="00F3298B" w:rsidRPr="00F3298B">
          <w:rPr>
            <w:rStyle w:val="Hyperlink"/>
            <w:rFonts w:ascii="Verdana" w:eastAsia="Times New Roman" w:hAnsi="Verdana"/>
            <w:noProof/>
            <w:sz w:val="18"/>
            <w:szCs w:val="18"/>
            <w:lang w:eastAsia="de-DE"/>
          </w:rPr>
          <w:t>www.schoepfungstag.info</w:t>
        </w:r>
      </w:hyperlink>
      <w:r w:rsidR="00F3298B" w:rsidRPr="00F3298B">
        <w:rPr>
          <w:rFonts w:ascii="Verdana" w:eastAsia="Times New Roman" w:hAnsi="Verdana"/>
          <w:noProof/>
          <w:sz w:val="18"/>
          <w:szCs w:val="18"/>
          <w:u w:val="single"/>
          <w:lang w:eastAsia="de-DE"/>
        </w:rPr>
        <w:t xml:space="preserve"> </w:t>
      </w:r>
      <w:bookmarkEnd w:id="37"/>
    </w:p>
    <w:sectPr w:rsidR="00F3298B" w:rsidRPr="00F3298B" w:rsidSect="004851C5">
      <w:headerReference w:type="even" r:id="rId14"/>
      <w:footerReference w:type="even" r:id="rId15"/>
      <w:footerReference w:type="default" r:id="rId1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A3312A" w14:textId="77777777" w:rsidR="00667E59" w:rsidRDefault="00667E59" w:rsidP="00FE21BC">
      <w:pPr>
        <w:spacing w:line="240" w:lineRule="auto"/>
      </w:pPr>
      <w:r>
        <w:separator/>
      </w:r>
    </w:p>
  </w:endnote>
  <w:endnote w:type="continuationSeparator" w:id="0">
    <w:p w14:paraId="130B23AE" w14:textId="77777777" w:rsidR="00667E59" w:rsidRDefault="00667E59" w:rsidP="00FE21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F13DC6" w14:textId="77777777" w:rsidR="00440E5D" w:rsidRDefault="00440E5D">
    <w:pPr>
      <w:pStyle w:val="Fuzeile"/>
    </w:pPr>
  </w:p>
  <w:p w14:paraId="07DBCDA5" w14:textId="77777777" w:rsidR="00440E5D" w:rsidRDefault="00440E5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858191763"/>
      <w:docPartObj>
        <w:docPartGallery w:val="Page Numbers (Bottom of Page)"/>
        <w:docPartUnique/>
      </w:docPartObj>
    </w:sdtPr>
    <w:sdtEndPr/>
    <w:sdtContent>
      <w:p w14:paraId="3CC184D9" w14:textId="443CAAB1" w:rsidR="00F3298B" w:rsidRPr="00F3298B" w:rsidRDefault="00F3298B" w:rsidP="00F3298B">
        <w:pPr>
          <w:pStyle w:val="Fuzeile"/>
          <w:spacing w:before="120" w:line="240" w:lineRule="auto"/>
          <w:jc w:val="center"/>
          <w:rPr>
            <w:sz w:val="18"/>
            <w:szCs w:val="18"/>
          </w:rPr>
        </w:pPr>
        <w:r w:rsidRPr="00F3298B">
          <w:rPr>
            <w:sz w:val="18"/>
            <w:szCs w:val="18"/>
          </w:rPr>
          <w:fldChar w:fldCharType="begin"/>
        </w:r>
        <w:r w:rsidRPr="00F3298B">
          <w:rPr>
            <w:sz w:val="18"/>
            <w:szCs w:val="18"/>
          </w:rPr>
          <w:instrText>PAGE   \* MERGEFORMAT</w:instrText>
        </w:r>
        <w:r w:rsidRPr="00F3298B">
          <w:rPr>
            <w:sz w:val="18"/>
            <w:szCs w:val="18"/>
          </w:rPr>
          <w:fldChar w:fldCharType="separate"/>
        </w:r>
        <w:r w:rsidR="00092773">
          <w:rPr>
            <w:noProof/>
            <w:sz w:val="18"/>
            <w:szCs w:val="18"/>
          </w:rPr>
          <w:t>1</w:t>
        </w:r>
        <w:r w:rsidRPr="00F3298B">
          <w:rPr>
            <w:sz w:val="18"/>
            <w:szCs w:val="1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36CF3C" w14:textId="77777777" w:rsidR="00667E59" w:rsidRDefault="00667E59" w:rsidP="00FE21BC">
      <w:pPr>
        <w:spacing w:line="240" w:lineRule="auto"/>
      </w:pPr>
      <w:r>
        <w:separator/>
      </w:r>
    </w:p>
  </w:footnote>
  <w:footnote w:type="continuationSeparator" w:id="0">
    <w:p w14:paraId="131564B3" w14:textId="77777777" w:rsidR="00667E59" w:rsidRDefault="00667E59" w:rsidP="00FE21B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E87FDC" w14:textId="77777777" w:rsidR="00440E5D" w:rsidRDefault="00440E5D">
    <w:pPr>
      <w:pStyle w:val="Kopfzeile"/>
    </w:pPr>
  </w:p>
  <w:p w14:paraId="277DF596" w14:textId="77777777" w:rsidR="00440E5D" w:rsidRDefault="00440E5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F6C00"/>
    <w:multiLevelType w:val="hybridMultilevel"/>
    <w:tmpl w:val="7F2AFA52"/>
    <w:lvl w:ilvl="0" w:tplc="669A7A0C">
      <w:numFmt w:val="bullet"/>
      <w:lvlText w:val="-"/>
      <w:lvlJc w:val="left"/>
      <w:pPr>
        <w:ind w:left="720" w:hanging="360"/>
      </w:pPr>
      <w:rPr>
        <w:rFonts w:ascii="Calibri" w:eastAsia="Times New Roman" w:hAnsi="Calibri"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nsid w:val="043C220D"/>
    <w:multiLevelType w:val="hybridMultilevel"/>
    <w:tmpl w:val="E9E0EE58"/>
    <w:lvl w:ilvl="0" w:tplc="1652939A">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05D43DB5"/>
    <w:multiLevelType w:val="hybridMultilevel"/>
    <w:tmpl w:val="09A0B320"/>
    <w:lvl w:ilvl="0" w:tplc="1652939A">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13902A21"/>
    <w:multiLevelType w:val="hybridMultilevel"/>
    <w:tmpl w:val="0C1860EA"/>
    <w:lvl w:ilvl="0" w:tplc="48242244">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nsid w:val="1D1C01FB"/>
    <w:multiLevelType w:val="multilevel"/>
    <w:tmpl w:val="CCCC5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37164D5"/>
    <w:multiLevelType w:val="hybridMultilevel"/>
    <w:tmpl w:val="A8B2676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nsid w:val="2EB03F60"/>
    <w:multiLevelType w:val="hybridMultilevel"/>
    <w:tmpl w:val="B4EEA0B4"/>
    <w:lvl w:ilvl="0" w:tplc="1652939A">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nsid w:val="40E60734"/>
    <w:multiLevelType w:val="hybridMultilevel"/>
    <w:tmpl w:val="16E6DD00"/>
    <w:lvl w:ilvl="0" w:tplc="1652939A">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8">
    <w:nsid w:val="461F44A2"/>
    <w:multiLevelType w:val="hybridMultilevel"/>
    <w:tmpl w:val="99C0F4C0"/>
    <w:lvl w:ilvl="0" w:tplc="1652939A">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nsid w:val="4CC32B9B"/>
    <w:multiLevelType w:val="hybridMultilevel"/>
    <w:tmpl w:val="78001254"/>
    <w:lvl w:ilvl="0" w:tplc="9A264B70">
      <w:start w:val="270"/>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nsid w:val="4F8D1F95"/>
    <w:multiLevelType w:val="hybridMultilevel"/>
    <w:tmpl w:val="AE5454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561D5D1C"/>
    <w:multiLevelType w:val="hybridMultilevel"/>
    <w:tmpl w:val="BAA4D8FC"/>
    <w:lvl w:ilvl="0" w:tplc="BEDA6950">
      <w:start w:val="2"/>
      <w:numFmt w:val="bullet"/>
      <w:lvlText w:val="-"/>
      <w:lvlJc w:val="left"/>
      <w:pPr>
        <w:ind w:left="720" w:hanging="360"/>
      </w:pPr>
      <w:rPr>
        <w:rFonts w:ascii="Times New Roman" w:eastAsia="Calibri"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nsid w:val="61901CD3"/>
    <w:multiLevelType w:val="hybridMultilevel"/>
    <w:tmpl w:val="14AC7B6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nsid w:val="644B5FF7"/>
    <w:multiLevelType w:val="hybridMultilevel"/>
    <w:tmpl w:val="9F948A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nsid w:val="74A706FF"/>
    <w:multiLevelType w:val="hybridMultilevel"/>
    <w:tmpl w:val="AA8C31B8"/>
    <w:lvl w:ilvl="0" w:tplc="9C284BDC">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nsid w:val="773B6136"/>
    <w:multiLevelType w:val="hybridMultilevel"/>
    <w:tmpl w:val="229C21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7"/>
  </w:num>
  <w:num w:numId="4">
    <w:abstractNumId w:val="11"/>
  </w:num>
  <w:num w:numId="5">
    <w:abstractNumId w:val="10"/>
  </w:num>
  <w:num w:numId="6">
    <w:abstractNumId w:val="14"/>
  </w:num>
  <w:num w:numId="7">
    <w:abstractNumId w:val="9"/>
  </w:num>
  <w:num w:numId="8">
    <w:abstractNumId w:val="15"/>
  </w:num>
  <w:num w:numId="9">
    <w:abstractNumId w:val="0"/>
  </w:num>
  <w:num w:numId="10">
    <w:abstractNumId w:val="13"/>
  </w:num>
  <w:num w:numId="11">
    <w:abstractNumId w:val="1"/>
  </w:num>
  <w:num w:numId="12">
    <w:abstractNumId w:val="3"/>
  </w:num>
  <w:num w:numId="13">
    <w:abstractNumId w:val="12"/>
  </w:num>
  <w:num w:numId="14">
    <w:abstractNumId w:val="2"/>
  </w:num>
  <w:num w:numId="15">
    <w:abstractNumId w:val="8"/>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E78"/>
    <w:rsid w:val="00001309"/>
    <w:rsid w:val="0000453E"/>
    <w:rsid w:val="00004C7E"/>
    <w:rsid w:val="0000570F"/>
    <w:rsid w:val="000057A0"/>
    <w:rsid w:val="00007143"/>
    <w:rsid w:val="00013A18"/>
    <w:rsid w:val="00014818"/>
    <w:rsid w:val="00021D82"/>
    <w:rsid w:val="00022153"/>
    <w:rsid w:val="00022BAF"/>
    <w:rsid w:val="000238CA"/>
    <w:rsid w:val="000250D9"/>
    <w:rsid w:val="00027763"/>
    <w:rsid w:val="000305AF"/>
    <w:rsid w:val="00032863"/>
    <w:rsid w:val="00041122"/>
    <w:rsid w:val="00041520"/>
    <w:rsid w:val="0004442B"/>
    <w:rsid w:val="000447D8"/>
    <w:rsid w:val="00046FE9"/>
    <w:rsid w:val="0004792E"/>
    <w:rsid w:val="00051D7E"/>
    <w:rsid w:val="0005204B"/>
    <w:rsid w:val="0005516F"/>
    <w:rsid w:val="00055B0F"/>
    <w:rsid w:val="0006041C"/>
    <w:rsid w:val="00062915"/>
    <w:rsid w:val="00062CAB"/>
    <w:rsid w:val="00065382"/>
    <w:rsid w:val="00065D1B"/>
    <w:rsid w:val="00067478"/>
    <w:rsid w:val="00071729"/>
    <w:rsid w:val="00072010"/>
    <w:rsid w:val="00073A84"/>
    <w:rsid w:val="0007507F"/>
    <w:rsid w:val="00077663"/>
    <w:rsid w:val="00081090"/>
    <w:rsid w:val="00082042"/>
    <w:rsid w:val="00082942"/>
    <w:rsid w:val="00082C91"/>
    <w:rsid w:val="000854CC"/>
    <w:rsid w:val="00085585"/>
    <w:rsid w:val="00092773"/>
    <w:rsid w:val="000930F7"/>
    <w:rsid w:val="0009371E"/>
    <w:rsid w:val="000969BA"/>
    <w:rsid w:val="00096E35"/>
    <w:rsid w:val="0009726D"/>
    <w:rsid w:val="000A17A3"/>
    <w:rsid w:val="000A6701"/>
    <w:rsid w:val="000B13D9"/>
    <w:rsid w:val="000B5CE2"/>
    <w:rsid w:val="000C0155"/>
    <w:rsid w:val="000C2CE6"/>
    <w:rsid w:val="000C2E24"/>
    <w:rsid w:val="000C76BF"/>
    <w:rsid w:val="000C7928"/>
    <w:rsid w:val="000C7A88"/>
    <w:rsid w:val="000D2F8A"/>
    <w:rsid w:val="000D3E44"/>
    <w:rsid w:val="000D42FB"/>
    <w:rsid w:val="000D5D86"/>
    <w:rsid w:val="000D6D15"/>
    <w:rsid w:val="000D7AF0"/>
    <w:rsid w:val="000E09E9"/>
    <w:rsid w:val="000E433E"/>
    <w:rsid w:val="000F3312"/>
    <w:rsid w:val="000F467E"/>
    <w:rsid w:val="000F6515"/>
    <w:rsid w:val="00103905"/>
    <w:rsid w:val="001104F2"/>
    <w:rsid w:val="00111CE3"/>
    <w:rsid w:val="00117CAA"/>
    <w:rsid w:val="001212C5"/>
    <w:rsid w:val="0012201D"/>
    <w:rsid w:val="00122EB6"/>
    <w:rsid w:val="00123926"/>
    <w:rsid w:val="00125F43"/>
    <w:rsid w:val="001302E9"/>
    <w:rsid w:val="00130C30"/>
    <w:rsid w:val="00130FF9"/>
    <w:rsid w:val="0013238B"/>
    <w:rsid w:val="0013505B"/>
    <w:rsid w:val="00137008"/>
    <w:rsid w:val="001438B5"/>
    <w:rsid w:val="001440DC"/>
    <w:rsid w:val="001463B7"/>
    <w:rsid w:val="00151495"/>
    <w:rsid w:val="00156AC2"/>
    <w:rsid w:val="00157BE0"/>
    <w:rsid w:val="001636AB"/>
    <w:rsid w:val="00163775"/>
    <w:rsid w:val="00164570"/>
    <w:rsid w:val="00165E34"/>
    <w:rsid w:val="001700D3"/>
    <w:rsid w:val="00170D19"/>
    <w:rsid w:val="001738D9"/>
    <w:rsid w:val="00177F4D"/>
    <w:rsid w:val="001804DC"/>
    <w:rsid w:val="00181FF7"/>
    <w:rsid w:val="00182F21"/>
    <w:rsid w:val="00184578"/>
    <w:rsid w:val="00186181"/>
    <w:rsid w:val="00186186"/>
    <w:rsid w:val="001865B2"/>
    <w:rsid w:val="00187EED"/>
    <w:rsid w:val="001914A7"/>
    <w:rsid w:val="001A2185"/>
    <w:rsid w:val="001A3E9A"/>
    <w:rsid w:val="001A56F8"/>
    <w:rsid w:val="001A7AAE"/>
    <w:rsid w:val="001B161C"/>
    <w:rsid w:val="001B619C"/>
    <w:rsid w:val="001B74EF"/>
    <w:rsid w:val="001B7987"/>
    <w:rsid w:val="001C31CF"/>
    <w:rsid w:val="001D09DB"/>
    <w:rsid w:val="001D3B94"/>
    <w:rsid w:val="001D6853"/>
    <w:rsid w:val="001D7352"/>
    <w:rsid w:val="001E1A44"/>
    <w:rsid w:val="001E3CEF"/>
    <w:rsid w:val="001E4045"/>
    <w:rsid w:val="001E5100"/>
    <w:rsid w:val="001F086B"/>
    <w:rsid w:val="001F4AE6"/>
    <w:rsid w:val="001F4EAF"/>
    <w:rsid w:val="001F517F"/>
    <w:rsid w:val="001F73E5"/>
    <w:rsid w:val="00203546"/>
    <w:rsid w:val="00206ABE"/>
    <w:rsid w:val="0021154A"/>
    <w:rsid w:val="00212CD4"/>
    <w:rsid w:val="002162A6"/>
    <w:rsid w:val="0021644E"/>
    <w:rsid w:val="002217FC"/>
    <w:rsid w:val="00222F3E"/>
    <w:rsid w:val="0022732B"/>
    <w:rsid w:val="002333D7"/>
    <w:rsid w:val="00234BD4"/>
    <w:rsid w:val="0024193F"/>
    <w:rsid w:val="002430E2"/>
    <w:rsid w:val="0024374E"/>
    <w:rsid w:val="00244E51"/>
    <w:rsid w:val="002462B4"/>
    <w:rsid w:val="0024704A"/>
    <w:rsid w:val="00251C36"/>
    <w:rsid w:val="0025279C"/>
    <w:rsid w:val="002531A2"/>
    <w:rsid w:val="0025366E"/>
    <w:rsid w:val="002553AE"/>
    <w:rsid w:val="002569CB"/>
    <w:rsid w:val="002579DB"/>
    <w:rsid w:val="00260768"/>
    <w:rsid w:val="00261C77"/>
    <w:rsid w:val="00266714"/>
    <w:rsid w:val="00271EAF"/>
    <w:rsid w:val="002729C4"/>
    <w:rsid w:val="002742B6"/>
    <w:rsid w:val="002749FB"/>
    <w:rsid w:val="00276976"/>
    <w:rsid w:val="00277B27"/>
    <w:rsid w:val="00281917"/>
    <w:rsid w:val="0028731A"/>
    <w:rsid w:val="002903C3"/>
    <w:rsid w:val="00294E45"/>
    <w:rsid w:val="00296AD6"/>
    <w:rsid w:val="002A3D0F"/>
    <w:rsid w:val="002A548B"/>
    <w:rsid w:val="002A64CD"/>
    <w:rsid w:val="002A6788"/>
    <w:rsid w:val="002A6ECC"/>
    <w:rsid w:val="002B1187"/>
    <w:rsid w:val="002B30F6"/>
    <w:rsid w:val="002B7C8A"/>
    <w:rsid w:val="002C274B"/>
    <w:rsid w:val="002D1462"/>
    <w:rsid w:val="002D1D6B"/>
    <w:rsid w:val="002D5C3F"/>
    <w:rsid w:val="002E23A3"/>
    <w:rsid w:val="002E4F38"/>
    <w:rsid w:val="002E50B5"/>
    <w:rsid w:val="002E7206"/>
    <w:rsid w:val="002E7B28"/>
    <w:rsid w:val="002F2FC3"/>
    <w:rsid w:val="002F4BE0"/>
    <w:rsid w:val="0030121A"/>
    <w:rsid w:val="00301D5D"/>
    <w:rsid w:val="00301FF6"/>
    <w:rsid w:val="003061E1"/>
    <w:rsid w:val="00314B5C"/>
    <w:rsid w:val="00315248"/>
    <w:rsid w:val="0032062C"/>
    <w:rsid w:val="00320B5E"/>
    <w:rsid w:val="00322763"/>
    <w:rsid w:val="003337A0"/>
    <w:rsid w:val="00334E9B"/>
    <w:rsid w:val="00342CF9"/>
    <w:rsid w:val="00345417"/>
    <w:rsid w:val="0034620A"/>
    <w:rsid w:val="003500E5"/>
    <w:rsid w:val="003520FD"/>
    <w:rsid w:val="00357515"/>
    <w:rsid w:val="00362255"/>
    <w:rsid w:val="003709C1"/>
    <w:rsid w:val="003716E3"/>
    <w:rsid w:val="00373CDB"/>
    <w:rsid w:val="00375D8D"/>
    <w:rsid w:val="00376914"/>
    <w:rsid w:val="00377D7E"/>
    <w:rsid w:val="00386A6A"/>
    <w:rsid w:val="003921D0"/>
    <w:rsid w:val="003957B7"/>
    <w:rsid w:val="00396223"/>
    <w:rsid w:val="0039689F"/>
    <w:rsid w:val="003A02E3"/>
    <w:rsid w:val="003A23EF"/>
    <w:rsid w:val="003A40B7"/>
    <w:rsid w:val="003A7C81"/>
    <w:rsid w:val="003B0465"/>
    <w:rsid w:val="003B1D37"/>
    <w:rsid w:val="003B2FFA"/>
    <w:rsid w:val="003B4723"/>
    <w:rsid w:val="003B490A"/>
    <w:rsid w:val="003B6FF6"/>
    <w:rsid w:val="003C04F8"/>
    <w:rsid w:val="003C07BD"/>
    <w:rsid w:val="003C0B96"/>
    <w:rsid w:val="003C2B1E"/>
    <w:rsid w:val="003C6791"/>
    <w:rsid w:val="003D165E"/>
    <w:rsid w:val="003D3857"/>
    <w:rsid w:val="003D3A6D"/>
    <w:rsid w:val="003D4157"/>
    <w:rsid w:val="003D6D62"/>
    <w:rsid w:val="003E2939"/>
    <w:rsid w:val="003E57C4"/>
    <w:rsid w:val="003E6B56"/>
    <w:rsid w:val="003F209E"/>
    <w:rsid w:val="003F5A5F"/>
    <w:rsid w:val="00402663"/>
    <w:rsid w:val="00402FF4"/>
    <w:rsid w:val="00403C5F"/>
    <w:rsid w:val="00407C0E"/>
    <w:rsid w:val="004111C2"/>
    <w:rsid w:val="00412136"/>
    <w:rsid w:val="00412A81"/>
    <w:rsid w:val="004200BA"/>
    <w:rsid w:val="0042024E"/>
    <w:rsid w:val="004241D2"/>
    <w:rsid w:val="00427B1E"/>
    <w:rsid w:val="004312D8"/>
    <w:rsid w:val="00431E3E"/>
    <w:rsid w:val="00433BA8"/>
    <w:rsid w:val="00435A77"/>
    <w:rsid w:val="00440E5D"/>
    <w:rsid w:val="004462DB"/>
    <w:rsid w:val="0044698B"/>
    <w:rsid w:val="004477B8"/>
    <w:rsid w:val="0045001E"/>
    <w:rsid w:val="00451DE5"/>
    <w:rsid w:val="004534D7"/>
    <w:rsid w:val="0045396C"/>
    <w:rsid w:val="00456265"/>
    <w:rsid w:val="004568B2"/>
    <w:rsid w:val="004573DC"/>
    <w:rsid w:val="004578B9"/>
    <w:rsid w:val="004601C2"/>
    <w:rsid w:val="00464092"/>
    <w:rsid w:val="0046498B"/>
    <w:rsid w:val="00464E46"/>
    <w:rsid w:val="00465E7F"/>
    <w:rsid w:val="0046624D"/>
    <w:rsid w:val="004707DE"/>
    <w:rsid w:val="00482B9B"/>
    <w:rsid w:val="0048306F"/>
    <w:rsid w:val="004851C5"/>
    <w:rsid w:val="00491262"/>
    <w:rsid w:val="004928E4"/>
    <w:rsid w:val="00492C39"/>
    <w:rsid w:val="0049302D"/>
    <w:rsid w:val="00494A7A"/>
    <w:rsid w:val="004972D9"/>
    <w:rsid w:val="004B1256"/>
    <w:rsid w:val="004B3166"/>
    <w:rsid w:val="004B462D"/>
    <w:rsid w:val="004B7336"/>
    <w:rsid w:val="004B7412"/>
    <w:rsid w:val="004C1E90"/>
    <w:rsid w:val="004C3214"/>
    <w:rsid w:val="004C3B82"/>
    <w:rsid w:val="004C3C1C"/>
    <w:rsid w:val="004C58C6"/>
    <w:rsid w:val="004D2015"/>
    <w:rsid w:val="004D3AFF"/>
    <w:rsid w:val="004D5396"/>
    <w:rsid w:val="004D60FF"/>
    <w:rsid w:val="004D6522"/>
    <w:rsid w:val="004D6DC3"/>
    <w:rsid w:val="004E02B4"/>
    <w:rsid w:val="004E24A1"/>
    <w:rsid w:val="004E27BB"/>
    <w:rsid w:val="004E5B53"/>
    <w:rsid w:val="004F067B"/>
    <w:rsid w:val="004F1D20"/>
    <w:rsid w:val="004F2FDA"/>
    <w:rsid w:val="004F30D4"/>
    <w:rsid w:val="004F7310"/>
    <w:rsid w:val="004F745A"/>
    <w:rsid w:val="00500A46"/>
    <w:rsid w:val="00501FE9"/>
    <w:rsid w:val="00503966"/>
    <w:rsid w:val="00505B6A"/>
    <w:rsid w:val="0050665B"/>
    <w:rsid w:val="0052199E"/>
    <w:rsid w:val="00522A93"/>
    <w:rsid w:val="005256C3"/>
    <w:rsid w:val="0052711C"/>
    <w:rsid w:val="00530316"/>
    <w:rsid w:val="0053407C"/>
    <w:rsid w:val="00536A40"/>
    <w:rsid w:val="00540AE2"/>
    <w:rsid w:val="005439F8"/>
    <w:rsid w:val="00547733"/>
    <w:rsid w:val="00550C07"/>
    <w:rsid w:val="00553EC0"/>
    <w:rsid w:val="0055488E"/>
    <w:rsid w:val="005562D2"/>
    <w:rsid w:val="00562467"/>
    <w:rsid w:val="0056260B"/>
    <w:rsid w:val="00573B53"/>
    <w:rsid w:val="00576501"/>
    <w:rsid w:val="00584F60"/>
    <w:rsid w:val="00594DC3"/>
    <w:rsid w:val="005A1055"/>
    <w:rsid w:val="005A49F4"/>
    <w:rsid w:val="005A6AF5"/>
    <w:rsid w:val="005B2ED3"/>
    <w:rsid w:val="005B57A9"/>
    <w:rsid w:val="005B702E"/>
    <w:rsid w:val="005C2CE8"/>
    <w:rsid w:val="005C37FB"/>
    <w:rsid w:val="005C4714"/>
    <w:rsid w:val="005C50C1"/>
    <w:rsid w:val="005C6B5F"/>
    <w:rsid w:val="005D01C8"/>
    <w:rsid w:val="005E1648"/>
    <w:rsid w:val="005E40B1"/>
    <w:rsid w:val="005E4AB4"/>
    <w:rsid w:val="005E5805"/>
    <w:rsid w:val="005F526B"/>
    <w:rsid w:val="005F7368"/>
    <w:rsid w:val="005F7F6C"/>
    <w:rsid w:val="006048E9"/>
    <w:rsid w:val="006056DE"/>
    <w:rsid w:val="00605C8C"/>
    <w:rsid w:val="00606F59"/>
    <w:rsid w:val="0060742D"/>
    <w:rsid w:val="00610148"/>
    <w:rsid w:val="00617D58"/>
    <w:rsid w:val="0062077E"/>
    <w:rsid w:val="0062237A"/>
    <w:rsid w:val="00622659"/>
    <w:rsid w:val="00624965"/>
    <w:rsid w:val="006254B9"/>
    <w:rsid w:val="00625C94"/>
    <w:rsid w:val="00626452"/>
    <w:rsid w:val="00630116"/>
    <w:rsid w:val="0063184B"/>
    <w:rsid w:val="00631A43"/>
    <w:rsid w:val="00632DDA"/>
    <w:rsid w:val="00636448"/>
    <w:rsid w:val="006368DB"/>
    <w:rsid w:val="00636DDD"/>
    <w:rsid w:val="006401A2"/>
    <w:rsid w:val="006401F2"/>
    <w:rsid w:val="00640B97"/>
    <w:rsid w:val="00643A6B"/>
    <w:rsid w:val="006442B7"/>
    <w:rsid w:val="00644DA8"/>
    <w:rsid w:val="006469B0"/>
    <w:rsid w:val="00651305"/>
    <w:rsid w:val="006545FE"/>
    <w:rsid w:val="00657284"/>
    <w:rsid w:val="00657B52"/>
    <w:rsid w:val="00660C33"/>
    <w:rsid w:val="00661C31"/>
    <w:rsid w:val="00661C48"/>
    <w:rsid w:val="00662AC3"/>
    <w:rsid w:val="00662E6C"/>
    <w:rsid w:val="00663F0C"/>
    <w:rsid w:val="00667E59"/>
    <w:rsid w:val="00670251"/>
    <w:rsid w:val="00672700"/>
    <w:rsid w:val="006733DB"/>
    <w:rsid w:val="00674DE2"/>
    <w:rsid w:val="0067658B"/>
    <w:rsid w:val="00676754"/>
    <w:rsid w:val="00683166"/>
    <w:rsid w:val="00683EB8"/>
    <w:rsid w:val="00692A70"/>
    <w:rsid w:val="00692F87"/>
    <w:rsid w:val="006960B2"/>
    <w:rsid w:val="006B0939"/>
    <w:rsid w:val="006B6B98"/>
    <w:rsid w:val="006B6F1B"/>
    <w:rsid w:val="006C23D8"/>
    <w:rsid w:val="006C2C0E"/>
    <w:rsid w:val="006D467D"/>
    <w:rsid w:val="006D4FB4"/>
    <w:rsid w:val="006D509C"/>
    <w:rsid w:val="006E20B5"/>
    <w:rsid w:val="006E4F0F"/>
    <w:rsid w:val="006E6290"/>
    <w:rsid w:val="006E7893"/>
    <w:rsid w:val="006F185C"/>
    <w:rsid w:val="006F5F30"/>
    <w:rsid w:val="00702E62"/>
    <w:rsid w:val="00704E45"/>
    <w:rsid w:val="0071075B"/>
    <w:rsid w:val="0071087A"/>
    <w:rsid w:val="007114C2"/>
    <w:rsid w:val="007154B5"/>
    <w:rsid w:val="00720F44"/>
    <w:rsid w:val="00722FE4"/>
    <w:rsid w:val="00723636"/>
    <w:rsid w:val="00723FAE"/>
    <w:rsid w:val="007242C9"/>
    <w:rsid w:val="007252C4"/>
    <w:rsid w:val="00725BDB"/>
    <w:rsid w:val="00726548"/>
    <w:rsid w:val="0073165B"/>
    <w:rsid w:val="00731978"/>
    <w:rsid w:val="00732F39"/>
    <w:rsid w:val="007343D0"/>
    <w:rsid w:val="00734F1B"/>
    <w:rsid w:val="00737209"/>
    <w:rsid w:val="0074063A"/>
    <w:rsid w:val="00747E9D"/>
    <w:rsid w:val="00751C20"/>
    <w:rsid w:val="0075728A"/>
    <w:rsid w:val="00760203"/>
    <w:rsid w:val="00762AB1"/>
    <w:rsid w:val="007654AA"/>
    <w:rsid w:val="0077254C"/>
    <w:rsid w:val="007754D9"/>
    <w:rsid w:val="007822A4"/>
    <w:rsid w:val="00782D45"/>
    <w:rsid w:val="00783DC6"/>
    <w:rsid w:val="007851F4"/>
    <w:rsid w:val="00786103"/>
    <w:rsid w:val="00786735"/>
    <w:rsid w:val="00792E08"/>
    <w:rsid w:val="00794CE4"/>
    <w:rsid w:val="00796277"/>
    <w:rsid w:val="007962EF"/>
    <w:rsid w:val="007B105D"/>
    <w:rsid w:val="007B39E1"/>
    <w:rsid w:val="007C1644"/>
    <w:rsid w:val="007D13AD"/>
    <w:rsid w:val="007D4B05"/>
    <w:rsid w:val="007D6F79"/>
    <w:rsid w:val="007E0934"/>
    <w:rsid w:val="007E1FA5"/>
    <w:rsid w:val="007E5D8A"/>
    <w:rsid w:val="007E7C51"/>
    <w:rsid w:val="007F134D"/>
    <w:rsid w:val="007F3B02"/>
    <w:rsid w:val="007F4D6C"/>
    <w:rsid w:val="007F53CA"/>
    <w:rsid w:val="00802001"/>
    <w:rsid w:val="00802CE7"/>
    <w:rsid w:val="0080502B"/>
    <w:rsid w:val="0080560D"/>
    <w:rsid w:val="008067BC"/>
    <w:rsid w:val="008067F6"/>
    <w:rsid w:val="00811572"/>
    <w:rsid w:val="00812EE9"/>
    <w:rsid w:val="008130DC"/>
    <w:rsid w:val="008154E8"/>
    <w:rsid w:val="00823E70"/>
    <w:rsid w:val="00830FDC"/>
    <w:rsid w:val="008313D7"/>
    <w:rsid w:val="0083195F"/>
    <w:rsid w:val="00834A0E"/>
    <w:rsid w:val="00840BBC"/>
    <w:rsid w:val="00842F28"/>
    <w:rsid w:val="00846D37"/>
    <w:rsid w:val="00851921"/>
    <w:rsid w:val="0085337A"/>
    <w:rsid w:val="00855B1E"/>
    <w:rsid w:val="00855D13"/>
    <w:rsid w:val="00856BCC"/>
    <w:rsid w:val="00856C1C"/>
    <w:rsid w:val="0085788D"/>
    <w:rsid w:val="008628DF"/>
    <w:rsid w:val="0086363A"/>
    <w:rsid w:val="00864781"/>
    <w:rsid w:val="00864DC7"/>
    <w:rsid w:val="0087221E"/>
    <w:rsid w:val="0087266A"/>
    <w:rsid w:val="00876F1A"/>
    <w:rsid w:val="00894F32"/>
    <w:rsid w:val="008A02A6"/>
    <w:rsid w:val="008A096F"/>
    <w:rsid w:val="008A121B"/>
    <w:rsid w:val="008A4158"/>
    <w:rsid w:val="008A4BC7"/>
    <w:rsid w:val="008A750C"/>
    <w:rsid w:val="008A79B8"/>
    <w:rsid w:val="008B1F49"/>
    <w:rsid w:val="008B7CA5"/>
    <w:rsid w:val="008C3D18"/>
    <w:rsid w:val="008C5076"/>
    <w:rsid w:val="008C7A81"/>
    <w:rsid w:val="008D1F09"/>
    <w:rsid w:val="008D2A54"/>
    <w:rsid w:val="008D2A7C"/>
    <w:rsid w:val="008D3952"/>
    <w:rsid w:val="008D530D"/>
    <w:rsid w:val="008D68A8"/>
    <w:rsid w:val="008E0863"/>
    <w:rsid w:val="008E24C9"/>
    <w:rsid w:val="008E34A4"/>
    <w:rsid w:val="008E3E6F"/>
    <w:rsid w:val="008F055E"/>
    <w:rsid w:val="008F328E"/>
    <w:rsid w:val="008F35A0"/>
    <w:rsid w:val="008F5208"/>
    <w:rsid w:val="008F64A9"/>
    <w:rsid w:val="008F78BB"/>
    <w:rsid w:val="0090003E"/>
    <w:rsid w:val="009005DF"/>
    <w:rsid w:val="00901D18"/>
    <w:rsid w:val="009040FE"/>
    <w:rsid w:val="009070C7"/>
    <w:rsid w:val="00907BD4"/>
    <w:rsid w:val="00912EE3"/>
    <w:rsid w:val="00913E10"/>
    <w:rsid w:val="00914276"/>
    <w:rsid w:val="00915969"/>
    <w:rsid w:val="00915D1B"/>
    <w:rsid w:val="0092340A"/>
    <w:rsid w:val="00923F3B"/>
    <w:rsid w:val="009266B6"/>
    <w:rsid w:val="009271E3"/>
    <w:rsid w:val="00927FA3"/>
    <w:rsid w:val="00930EB1"/>
    <w:rsid w:val="009310A2"/>
    <w:rsid w:val="00931B6F"/>
    <w:rsid w:val="00935C6F"/>
    <w:rsid w:val="00937B42"/>
    <w:rsid w:val="009408E5"/>
    <w:rsid w:val="00940A11"/>
    <w:rsid w:val="00945EB2"/>
    <w:rsid w:val="00945F16"/>
    <w:rsid w:val="0094613F"/>
    <w:rsid w:val="0095009C"/>
    <w:rsid w:val="00952030"/>
    <w:rsid w:val="0095252A"/>
    <w:rsid w:val="00963389"/>
    <w:rsid w:val="00964F70"/>
    <w:rsid w:val="00971962"/>
    <w:rsid w:val="00971AAA"/>
    <w:rsid w:val="009727CC"/>
    <w:rsid w:val="009751F9"/>
    <w:rsid w:val="00980AA1"/>
    <w:rsid w:val="00984B5C"/>
    <w:rsid w:val="009939B4"/>
    <w:rsid w:val="009960C8"/>
    <w:rsid w:val="009A213B"/>
    <w:rsid w:val="009A4583"/>
    <w:rsid w:val="009A61A7"/>
    <w:rsid w:val="009A7404"/>
    <w:rsid w:val="009B0B6B"/>
    <w:rsid w:val="009B0C85"/>
    <w:rsid w:val="009B504D"/>
    <w:rsid w:val="009B56CE"/>
    <w:rsid w:val="009B6CE7"/>
    <w:rsid w:val="009C1695"/>
    <w:rsid w:val="009D0508"/>
    <w:rsid w:val="009E0DB0"/>
    <w:rsid w:val="009E1FB4"/>
    <w:rsid w:val="009E2694"/>
    <w:rsid w:val="009E4926"/>
    <w:rsid w:val="009E5EA5"/>
    <w:rsid w:val="009E6249"/>
    <w:rsid w:val="009F12A7"/>
    <w:rsid w:val="009F16F4"/>
    <w:rsid w:val="00A02FFC"/>
    <w:rsid w:val="00A035FD"/>
    <w:rsid w:val="00A0757C"/>
    <w:rsid w:val="00A07A3C"/>
    <w:rsid w:val="00A07AF3"/>
    <w:rsid w:val="00A10B1B"/>
    <w:rsid w:val="00A127C1"/>
    <w:rsid w:val="00A12B24"/>
    <w:rsid w:val="00A14908"/>
    <w:rsid w:val="00A154BB"/>
    <w:rsid w:val="00A15972"/>
    <w:rsid w:val="00A15FC9"/>
    <w:rsid w:val="00A16779"/>
    <w:rsid w:val="00A178C6"/>
    <w:rsid w:val="00A23361"/>
    <w:rsid w:val="00A238D9"/>
    <w:rsid w:val="00A31376"/>
    <w:rsid w:val="00A3199B"/>
    <w:rsid w:val="00A343AB"/>
    <w:rsid w:val="00A35FE6"/>
    <w:rsid w:val="00A36846"/>
    <w:rsid w:val="00A36D71"/>
    <w:rsid w:val="00A40099"/>
    <w:rsid w:val="00A40FE1"/>
    <w:rsid w:val="00A41016"/>
    <w:rsid w:val="00A43D3D"/>
    <w:rsid w:val="00A44595"/>
    <w:rsid w:val="00A520F9"/>
    <w:rsid w:val="00A53CAF"/>
    <w:rsid w:val="00A552ED"/>
    <w:rsid w:val="00A6018B"/>
    <w:rsid w:val="00A6697B"/>
    <w:rsid w:val="00A7083B"/>
    <w:rsid w:val="00A70F54"/>
    <w:rsid w:val="00A7267F"/>
    <w:rsid w:val="00A76E52"/>
    <w:rsid w:val="00A802A2"/>
    <w:rsid w:val="00A83A4C"/>
    <w:rsid w:val="00A87A9C"/>
    <w:rsid w:val="00A91144"/>
    <w:rsid w:val="00A9580F"/>
    <w:rsid w:val="00AA0116"/>
    <w:rsid w:val="00AA16EC"/>
    <w:rsid w:val="00AA2B1B"/>
    <w:rsid w:val="00AA2B54"/>
    <w:rsid w:val="00AA7E94"/>
    <w:rsid w:val="00AB3E03"/>
    <w:rsid w:val="00AB41C9"/>
    <w:rsid w:val="00AB6515"/>
    <w:rsid w:val="00AB7733"/>
    <w:rsid w:val="00AC01C4"/>
    <w:rsid w:val="00AC1CA6"/>
    <w:rsid w:val="00AC3220"/>
    <w:rsid w:val="00AC7D99"/>
    <w:rsid w:val="00AD0827"/>
    <w:rsid w:val="00AD157D"/>
    <w:rsid w:val="00AD4F92"/>
    <w:rsid w:val="00AD579D"/>
    <w:rsid w:val="00AD5A94"/>
    <w:rsid w:val="00AE01E3"/>
    <w:rsid w:val="00AE1548"/>
    <w:rsid w:val="00AE2118"/>
    <w:rsid w:val="00AE2C89"/>
    <w:rsid w:val="00AE4032"/>
    <w:rsid w:val="00AE5521"/>
    <w:rsid w:val="00AE74A9"/>
    <w:rsid w:val="00AF71E4"/>
    <w:rsid w:val="00AF725F"/>
    <w:rsid w:val="00AF7308"/>
    <w:rsid w:val="00B02C60"/>
    <w:rsid w:val="00B03F3E"/>
    <w:rsid w:val="00B05C36"/>
    <w:rsid w:val="00B0622D"/>
    <w:rsid w:val="00B06F8C"/>
    <w:rsid w:val="00B11326"/>
    <w:rsid w:val="00B201AB"/>
    <w:rsid w:val="00B22205"/>
    <w:rsid w:val="00B25CDC"/>
    <w:rsid w:val="00B27C37"/>
    <w:rsid w:val="00B30813"/>
    <w:rsid w:val="00B316D8"/>
    <w:rsid w:val="00B359B7"/>
    <w:rsid w:val="00B42905"/>
    <w:rsid w:val="00B440B7"/>
    <w:rsid w:val="00B455EF"/>
    <w:rsid w:val="00B45803"/>
    <w:rsid w:val="00B5034E"/>
    <w:rsid w:val="00B556C0"/>
    <w:rsid w:val="00B556E6"/>
    <w:rsid w:val="00B56B35"/>
    <w:rsid w:val="00B62766"/>
    <w:rsid w:val="00B633FF"/>
    <w:rsid w:val="00B6453E"/>
    <w:rsid w:val="00B65543"/>
    <w:rsid w:val="00B657BB"/>
    <w:rsid w:val="00B70757"/>
    <w:rsid w:val="00B71EE5"/>
    <w:rsid w:val="00B73B02"/>
    <w:rsid w:val="00B769FD"/>
    <w:rsid w:val="00B8271E"/>
    <w:rsid w:val="00B8447D"/>
    <w:rsid w:val="00B85AEE"/>
    <w:rsid w:val="00B86E6D"/>
    <w:rsid w:val="00B94677"/>
    <w:rsid w:val="00B949DB"/>
    <w:rsid w:val="00B94CB8"/>
    <w:rsid w:val="00B95425"/>
    <w:rsid w:val="00BB06B6"/>
    <w:rsid w:val="00BB1927"/>
    <w:rsid w:val="00BB5008"/>
    <w:rsid w:val="00BB5489"/>
    <w:rsid w:val="00BB716A"/>
    <w:rsid w:val="00BC1A44"/>
    <w:rsid w:val="00BD3A4C"/>
    <w:rsid w:val="00BD7BE3"/>
    <w:rsid w:val="00BE6456"/>
    <w:rsid w:val="00BF19E9"/>
    <w:rsid w:val="00BF1E0C"/>
    <w:rsid w:val="00BF5C09"/>
    <w:rsid w:val="00BF5FFD"/>
    <w:rsid w:val="00C01F99"/>
    <w:rsid w:val="00C071FB"/>
    <w:rsid w:val="00C2066E"/>
    <w:rsid w:val="00C20791"/>
    <w:rsid w:val="00C2428B"/>
    <w:rsid w:val="00C245EE"/>
    <w:rsid w:val="00C25E5E"/>
    <w:rsid w:val="00C2669A"/>
    <w:rsid w:val="00C2687F"/>
    <w:rsid w:val="00C312E3"/>
    <w:rsid w:val="00C32373"/>
    <w:rsid w:val="00C33DAB"/>
    <w:rsid w:val="00C44823"/>
    <w:rsid w:val="00C45D9C"/>
    <w:rsid w:val="00C4622C"/>
    <w:rsid w:val="00C61FE4"/>
    <w:rsid w:val="00C62257"/>
    <w:rsid w:val="00C635F1"/>
    <w:rsid w:val="00C65CF4"/>
    <w:rsid w:val="00C678B8"/>
    <w:rsid w:val="00C71F62"/>
    <w:rsid w:val="00C73BB2"/>
    <w:rsid w:val="00C837DA"/>
    <w:rsid w:val="00C91CE0"/>
    <w:rsid w:val="00C91E27"/>
    <w:rsid w:val="00C92715"/>
    <w:rsid w:val="00CA3058"/>
    <w:rsid w:val="00CA4533"/>
    <w:rsid w:val="00CA75E0"/>
    <w:rsid w:val="00CA7BEF"/>
    <w:rsid w:val="00CA7D61"/>
    <w:rsid w:val="00CB06D9"/>
    <w:rsid w:val="00CB13B0"/>
    <w:rsid w:val="00CB4226"/>
    <w:rsid w:val="00CB4368"/>
    <w:rsid w:val="00CB5E18"/>
    <w:rsid w:val="00CB5EED"/>
    <w:rsid w:val="00CB6D0D"/>
    <w:rsid w:val="00CB76FC"/>
    <w:rsid w:val="00CC1D72"/>
    <w:rsid w:val="00CC208B"/>
    <w:rsid w:val="00CC4C32"/>
    <w:rsid w:val="00CC6D99"/>
    <w:rsid w:val="00CC7784"/>
    <w:rsid w:val="00CD1ED5"/>
    <w:rsid w:val="00CD23A8"/>
    <w:rsid w:val="00CD5355"/>
    <w:rsid w:val="00CD7AAC"/>
    <w:rsid w:val="00CE0A6E"/>
    <w:rsid w:val="00CE3AC4"/>
    <w:rsid w:val="00CE446E"/>
    <w:rsid w:val="00CE5114"/>
    <w:rsid w:val="00CE669D"/>
    <w:rsid w:val="00CF03B7"/>
    <w:rsid w:val="00CF28AB"/>
    <w:rsid w:val="00CF4366"/>
    <w:rsid w:val="00CF4711"/>
    <w:rsid w:val="00CF4B43"/>
    <w:rsid w:val="00CF5118"/>
    <w:rsid w:val="00CF61B9"/>
    <w:rsid w:val="00CF6A46"/>
    <w:rsid w:val="00D04EB9"/>
    <w:rsid w:val="00D064A5"/>
    <w:rsid w:val="00D06FE3"/>
    <w:rsid w:val="00D15714"/>
    <w:rsid w:val="00D17723"/>
    <w:rsid w:val="00D20157"/>
    <w:rsid w:val="00D21B5F"/>
    <w:rsid w:val="00D25195"/>
    <w:rsid w:val="00D30EFD"/>
    <w:rsid w:val="00D323A4"/>
    <w:rsid w:val="00D341AD"/>
    <w:rsid w:val="00D37EB7"/>
    <w:rsid w:val="00D405F9"/>
    <w:rsid w:val="00D42B33"/>
    <w:rsid w:val="00D44807"/>
    <w:rsid w:val="00D44D50"/>
    <w:rsid w:val="00D51E63"/>
    <w:rsid w:val="00D53E68"/>
    <w:rsid w:val="00D568D4"/>
    <w:rsid w:val="00D60DCB"/>
    <w:rsid w:val="00D61D03"/>
    <w:rsid w:val="00D66630"/>
    <w:rsid w:val="00D669A7"/>
    <w:rsid w:val="00D6745B"/>
    <w:rsid w:val="00D720A1"/>
    <w:rsid w:val="00D7388E"/>
    <w:rsid w:val="00D74016"/>
    <w:rsid w:val="00D81500"/>
    <w:rsid w:val="00D826C9"/>
    <w:rsid w:val="00D86B9E"/>
    <w:rsid w:val="00D94031"/>
    <w:rsid w:val="00D97016"/>
    <w:rsid w:val="00DA0CD9"/>
    <w:rsid w:val="00DA4298"/>
    <w:rsid w:val="00DA6EB9"/>
    <w:rsid w:val="00DA71BF"/>
    <w:rsid w:val="00DA73EB"/>
    <w:rsid w:val="00DB1136"/>
    <w:rsid w:val="00DB1E18"/>
    <w:rsid w:val="00DB3A7C"/>
    <w:rsid w:val="00DC0B06"/>
    <w:rsid w:val="00DC1671"/>
    <w:rsid w:val="00DC1FA7"/>
    <w:rsid w:val="00DC340D"/>
    <w:rsid w:val="00DD7680"/>
    <w:rsid w:val="00DE2C43"/>
    <w:rsid w:val="00DE35F7"/>
    <w:rsid w:val="00DF2537"/>
    <w:rsid w:val="00E01D78"/>
    <w:rsid w:val="00E020AB"/>
    <w:rsid w:val="00E03BD8"/>
    <w:rsid w:val="00E03F2C"/>
    <w:rsid w:val="00E06D03"/>
    <w:rsid w:val="00E06E78"/>
    <w:rsid w:val="00E075F8"/>
    <w:rsid w:val="00E10BC8"/>
    <w:rsid w:val="00E11622"/>
    <w:rsid w:val="00E14DE2"/>
    <w:rsid w:val="00E170AF"/>
    <w:rsid w:val="00E2391D"/>
    <w:rsid w:val="00E2443B"/>
    <w:rsid w:val="00E26A3B"/>
    <w:rsid w:val="00E35DFA"/>
    <w:rsid w:val="00E427F8"/>
    <w:rsid w:val="00E4365A"/>
    <w:rsid w:val="00E57E26"/>
    <w:rsid w:val="00E64FD2"/>
    <w:rsid w:val="00E676CF"/>
    <w:rsid w:val="00E67762"/>
    <w:rsid w:val="00E71792"/>
    <w:rsid w:val="00E72F22"/>
    <w:rsid w:val="00E771E7"/>
    <w:rsid w:val="00E826B3"/>
    <w:rsid w:val="00E84082"/>
    <w:rsid w:val="00E84F2F"/>
    <w:rsid w:val="00E905C9"/>
    <w:rsid w:val="00E929AA"/>
    <w:rsid w:val="00E930B1"/>
    <w:rsid w:val="00E97275"/>
    <w:rsid w:val="00E97EEA"/>
    <w:rsid w:val="00EA6CDC"/>
    <w:rsid w:val="00EB3566"/>
    <w:rsid w:val="00EB455D"/>
    <w:rsid w:val="00EB6CBA"/>
    <w:rsid w:val="00EC15D0"/>
    <w:rsid w:val="00EC16C9"/>
    <w:rsid w:val="00EC334D"/>
    <w:rsid w:val="00EC3AE3"/>
    <w:rsid w:val="00EC3E5B"/>
    <w:rsid w:val="00EC3FF1"/>
    <w:rsid w:val="00EC4469"/>
    <w:rsid w:val="00EC51E5"/>
    <w:rsid w:val="00ED5A83"/>
    <w:rsid w:val="00EE4D04"/>
    <w:rsid w:val="00EE4D6E"/>
    <w:rsid w:val="00EE4F74"/>
    <w:rsid w:val="00EE58EF"/>
    <w:rsid w:val="00EE7C70"/>
    <w:rsid w:val="00EF16B9"/>
    <w:rsid w:val="00EF4FA1"/>
    <w:rsid w:val="00F0007A"/>
    <w:rsid w:val="00F014E1"/>
    <w:rsid w:val="00F043E9"/>
    <w:rsid w:val="00F06451"/>
    <w:rsid w:val="00F07AFE"/>
    <w:rsid w:val="00F112E3"/>
    <w:rsid w:val="00F12473"/>
    <w:rsid w:val="00F126AB"/>
    <w:rsid w:val="00F163B4"/>
    <w:rsid w:val="00F17795"/>
    <w:rsid w:val="00F17D9A"/>
    <w:rsid w:val="00F24EF6"/>
    <w:rsid w:val="00F3298B"/>
    <w:rsid w:val="00F42C7B"/>
    <w:rsid w:val="00F44362"/>
    <w:rsid w:val="00F4625F"/>
    <w:rsid w:val="00F46ABD"/>
    <w:rsid w:val="00F5094C"/>
    <w:rsid w:val="00F54AB9"/>
    <w:rsid w:val="00F601DF"/>
    <w:rsid w:val="00F62356"/>
    <w:rsid w:val="00F6252C"/>
    <w:rsid w:val="00F62FDE"/>
    <w:rsid w:val="00F65809"/>
    <w:rsid w:val="00F77055"/>
    <w:rsid w:val="00F774F1"/>
    <w:rsid w:val="00F86FF5"/>
    <w:rsid w:val="00F93073"/>
    <w:rsid w:val="00F93D73"/>
    <w:rsid w:val="00F961A8"/>
    <w:rsid w:val="00F97358"/>
    <w:rsid w:val="00FA4ABB"/>
    <w:rsid w:val="00FA5A67"/>
    <w:rsid w:val="00FA7331"/>
    <w:rsid w:val="00FB1B4D"/>
    <w:rsid w:val="00FB23D2"/>
    <w:rsid w:val="00FB2AFE"/>
    <w:rsid w:val="00FB4334"/>
    <w:rsid w:val="00FB5DC3"/>
    <w:rsid w:val="00FC1C2F"/>
    <w:rsid w:val="00FC41F5"/>
    <w:rsid w:val="00FD0DAD"/>
    <w:rsid w:val="00FD1A7F"/>
    <w:rsid w:val="00FD330D"/>
    <w:rsid w:val="00FD61B0"/>
    <w:rsid w:val="00FD78A7"/>
    <w:rsid w:val="00FD7EFA"/>
    <w:rsid w:val="00FE21BC"/>
    <w:rsid w:val="00FE3450"/>
    <w:rsid w:val="00FE7C17"/>
    <w:rsid w:val="00FF00B4"/>
    <w:rsid w:val="00FF3E24"/>
    <w:rsid w:val="00FF53E0"/>
    <w:rsid w:val="00FF7CCE"/>
  </w:rsids>
  <m:mathPr>
    <m:mathFont m:val="Cambria Math"/>
    <m:brkBin m:val="before"/>
    <m:brkBinSub m:val="--"/>
    <m:smallFrac m:val="0"/>
    <m:dispDef/>
    <m:lMargin m:val="0"/>
    <m:rMargin m:val="0"/>
    <m:defJc m:val="centerGroup"/>
    <m:wrapIndent m:val="1440"/>
    <m:intLim m:val="subSup"/>
    <m:naryLim m:val="undOvr"/>
  </m:mathPr>
  <w:themeFontLang w:val="de-DE"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68C5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CF4B43"/>
    <w:pPr>
      <w:spacing w:line="276" w:lineRule="auto"/>
    </w:pPr>
    <w:rPr>
      <w:rFonts w:ascii="Times New Roman" w:hAnsi="Times New Roman"/>
      <w:sz w:val="24"/>
      <w:szCs w:val="22"/>
      <w:lang w:eastAsia="en-US"/>
    </w:rPr>
  </w:style>
  <w:style w:type="paragraph" w:styleId="berschrift1">
    <w:name w:val="heading 1"/>
    <w:basedOn w:val="Standard"/>
    <w:next w:val="Standard"/>
    <w:link w:val="berschrift1Zchn"/>
    <w:uiPriority w:val="9"/>
    <w:qFormat/>
    <w:rsid w:val="00320B5E"/>
    <w:pPr>
      <w:keepNext/>
      <w:spacing w:before="240" w:after="240"/>
      <w:outlineLvl w:val="0"/>
    </w:pPr>
    <w:rPr>
      <w:rFonts w:eastAsia="Times New Roman"/>
      <w:b/>
      <w:bCs/>
      <w:kern w:val="32"/>
      <w:sz w:val="28"/>
      <w:szCs w:val="32"/>
    </w:rPr>
  </w:style>
  <w:style w:type="paragraph" w:styleId="berschrift2">
    <w:name w:val="heading 2"/>
    <w:basedOn w:val="Standard"/>
    <w:next w:val="Standard"/>
    <w:link w:val="berschrift2Zchn"/>
    <w:uiPriority w:val="9"/>
    <w:unhideWhenUsed/>
    <w:qFormat/>
    <w:rsid w:val="00320B5E"/>
    <w:pPr>
      <w:keepNext/>
      <w:keepLines/>
      <w:spacing w:before="200" w:after="240"/>
      <w:outlineLvl w:val="1"/>
    </w:pPr>
    <w:rPr>
      <w:rFonts w:eastAsia="Times New Roman"/>
      <w:b/>
      <w:bCs/>
      <w:szCs w:val="26"/>
    </w:rPr>
  </w:style>
  <w:style w:type="paragraph" w:styleId="berschrift3">
    <w:name w:val="heading 3"/>
    <w:basedOn w:val="Standard"/>
    <w:next w:val="Standard"/>
    <w:link w:val="berschrift3Zchn"/>
    <w:uiPriority w:val="9"/>
    <w:unhideWhenUsed/>
    <w:qFormat/>
    <w:rsid w:val="00320B5E"/>
    <w:pPr>
      <w:keepNext/>
      <w:spacing w:before="240" w:after="60"/>
      <w:outlineLvl w:val="2"/>
    </w:pPr>
    <w:rPr>
      <w:rFonts w:ascii="Calibri Light" w:eastAsia="Times New Roman" w:hAnsi="Calibri Light"/>
      <w:b/>
      <w:bCs/>
      <w:sz w:val="26"/>
      <w:szCs w:val="26"/>
    </w:rPr>
  </w:style>
  <w:style w:type="paragraph" w:styleId="berschrift4">
    <w:name w:val="heading 4"/>
    <w:basedOn w:val="Standard"/>
    <w:next w:val="Standard"/>
    <w:link w:val="berschrift4Zchn"/>
    <w:uiPriority w:val="9"/>
    <w:semiHidden/>
    <w:unhideWhenUsed/>
    <w:qFormat/>
    <w:rsid w:val="00CC208B"/>
    <w:pPr>
      <w:keepNext/>
      <w:spacing w:before="240" w:after="60"/>
      <w:outlineLvl w:val="3"/>
    </w:pPr>
    <w:rPr>
      <w:rFonts w:ascii="Calibri" w:eastAsia="Times New Roman" w:hAnsi="Calibri"/>
      <w:b/>
      <w:bCs/>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2D5C3F"/>
    <w:pPr>
      <w:ind w:left="720"/>
      <w:contextualSpacing/>
    </w:pPr>
  </w:style>
  <w:style w:type="character" w:styleId="Hyperlink">
    <w:name w:val="Hyperlink"/>
    <w:uiPriority w:val="99"/>
    <w:unhideWhenUsed/>
    <w:rsid w:val="000F3312"/>
    <w:rPr>
      <w:color w:val="0000FF"/>
      <w:u w:val="single"/>
    </w:rPr>
  </w:style>
  <w:style w:type="character" w:customStyle="1" w:styleId="berschrift2Zchn">
    <w:name w:val="Überschrift 2 Zchn"/>
    <w:link w:val="berschrift2"/>
    <w:uiPriority w:val="9"/>
    <w:rsid w:val="00320B5E"/>
    <w:rPr>
      <w:rFonts w:ascii="Times New Roman" w:eastAsia="Times New Roman" w:hAnsi="Times New Roman"/>
      <w:b/>
      <w:bCs/>
      <w:sz w:val="24"/>
      <w:szCs w:val="26"/>
      <w:lang w:eastAsia="en-US"/>
    </w:rPr>
  </w:style>
  <w:style w:type="paragraph" w:styleId="StandardWeb">
    <w:name w:val="Normal (Web)"/>
    <w:basedOn w:val="Standard"/>
    <w:uiPriority w:val="99"/>
    <w:rsid w:val="00BF5C09"/>
    <w:pPr>
      <w:spacing w:before="100" w:beforeAutospacing="1" w:after="100" w:afterAutospacing="1" w:line="240" w:lineRule="auto"/>
    </w:pPr>
    <w:rPr>
      <w:rFonts w:eastAsia="Times New Roman"/>
      <w:szCs w:val="24"/>
      <w:lang w:eastAsia="de-DE"/>
    </w:rPr>
  </w:style>
  <w:style w:type="character" w:customStyle="1" w:styleId="longtext">
    <w:name w:val="long_text"/>
    <w:basedOn w:val="Absatz-Standardschriftart"/>
    <w:rsid w:val="00BF5C09"/>
  </w:style>
  <w:style w:type="paragraph" w:styleId="Funotentext">
    <w:name w:val="footnote text"/>
    <w:basedOn w:val="Standard"/>
    <w:link w:val="FunotentextZchn"/>
    <w:semiHidden/>
    <w:unhideWhenUsed/>
    <w:rsid w:val="00FE21BC"/>
    <w:rPr>
      <w:sz w:val="20"/>
      <w:szCs w:val="20"/>
    </w:rPr>
  </w:style>
  <w:style w:type="character" w:customStyle="1" w:styleId="FunotentextZchn">
    <w:name w:val="Fußnotentext Zchn"/>
    <w:link w:val="Funotentext"/>
    <w:semiHidden/>
    <w:rsid w:val="00FE21BC"/>
    <w:rPr>
      <w:lang w:eastAsia="en-US"/>
    </w:rPr>
  </w:style>
  <w:style w:type="character" w:styleId="Funotenzeichen">
    <w:name w:val="footnote reference"/>
    <w:semiHidden/>
    <w:unhideWhenUsed/>
    <w:rsid w:val="00FE21BC"/>
    <w:rPr>
      <w:vertAlign w:val="superscript"/>
    </w:rPr>
  </w:style>
  <w:style w:type="character" w:styleId="BesuchterHyperlink">
    <w:name w:val="FollowedHyperlink"/>
    <w:uiPriority w:val="99"/>
    <w:semiHidden/>
    <w:unhideWhenUsed/>
    <w:rsid w:val="002E4F38"/>
    <w:rPr>
      <w:color w:val="800080"/>
      <w:u w:val="single"/>
    </w:rPr>
  </w:style>
  <w:style w:type="paragraph" w:styleId="KeinLeerraum">
    <w:name w:val="No Spacing"/>
    <w:uiPriority w:val="1"/>
    <w:qFormat/>
    <w:rsid w:val="005F526B"/>
    <w:rPr>
      <w:sz w:val="22"/>
      <w:szCs w:val="22"/>
      <w:lang w:eastAsia="en-US"/>
    </w:rPr>
  </w:style>
  <w:style w:type="paragraph" w:styleId="Kopfzeile">
    <w:name w:val="header"/>
    <w:basedOn w:val="Standard"/>
    <w:link w:val="KopfzeileZchn"/>
    <w:uiPriority w:val="99"/>
    <w:unhideWhenUsed/>
    <w:rsid w:val="008E24C9"/>
    <w:pPr>
      <w:tabs>
        <w:tab w:val="center" w:pos="4536"/>
        <w:tab w:val="right" w:pos="9072"/>
      </w:tabs>
    </w:pPr>
  </w:style>
  <w:style w:type="character" w:customStyle="1" w:styleId="KopfzeileZchn">
    <w:name w:val="Kopfzeile Zchn"/>
    <w:link w:val="Kopfzeile"/>
    <w:uiPriority w:val="99"/>
    <w:rsid w:val="008E24C9"/>
    <w:rPr>
      <w:sz w:val="22"/>
      <w:szCs w:val="22"/>
      <w:lang w:eastAsia="en-US"/>
    </w:rPr>
  </w:style>
  <w:style w:type="paragraph" w:styleId="Fuzeile">
    <w:name w:val="footer"/>
    <w:basedOn w:val="Standard"/>
    <w:link w:val="FuzeileZchn"/>
    <w:uiPriority w:val="99"/>
    <w:unhideWhenUsed/>
    <w:rsid w:val="008E24C9"/>
    <w:pPr>
      <w:tabs>
        <w:tab w:val="center" w:pos="4536"/>
        <w:tab w:val="right" w:pos="9072"/>
      </w:tabs>
    </w:pPr>
  </w:style>
  <w:style w:type="character" w:customStyle="1" w:styleId="FuzeileZchn">
    <w:name w:val="Fußzeile Zchn"/>
    <w:link w:val="Fuzeile"/>
    <w:uiPriority w:val="99"/>
    <w:rsid w:val="008E24C9"/>
    <w:rPr>
      <w:sz w:val="22"/>
      <w:szCs w:val="22"/>
      <w:lang w:eastAsia="en-US"/>
    </w:rPr>
  </w:style>
  <w:style w:type="character" w:customStyle="1" w:styleId="berschrift1Zchn">
    <w:name w:val="Überschrift 1 Zchn"/>
    <w:link w:val="berschrift1"/>
    <w:uiPriority w:val="9"/>
    <w:rsid w:val="00320B5E"/>
    <w:rPr>
      <w:rFonts w:ascii="Times New Roman" w:eastAsia="Times New Roman" w:hAnsi="Times New Roman" w:cs="Times New Roman"/>
      <w:b/>
      <w:bCs/>
      <w:kern w:val="32"/>
      <w:sz w:val="28"/>
      <w:szCs w:val="32"/>
      <w:lang w:eastAsia="en-US"/>
    </w:rPr>
  </w:style>
  <w:style w:type="character" w:customStyle="1" w:styleId="berschrift3Zchn">
    <w:name w:val="Überschrift 3 Zchn"/>
    <w:link w:val="berschrift3"/>
    <w:uiPriority w:val="9"/>
    <w:rsid w:val="00320B5E"/>
    <w:rPr>
      <w:rFonts w:ascii="Calibri Light" w:eastAsia="Times New Roman" w:hAnsi="Calibri Light" w:cs="Times New Roman"/>
      <w:b/>
      <w:bCs/>
      <w:sz w:val="26"/>
      <w:szCs w:val="26"/>
      <w:lang w:eastAsia="en-US"/>
    </w:rPr>
  </w:style>
  <w:style w:type="paragraph" w:styleId="Inhaltsverzeichnisberschrift">
    <w:name w:val="TOC Heading"/>
    <w:basedOn w:val="berschrift1"/>
    <w:next w:val="Standard"/>
    <w:uiPriority w:val="39"/>
    <w:unhideWhenUsed/>
    <w:qFormat/>
    <w:rsid w:val="00320B5E"/>
    <w:pPr>
      <w:keepLines/>
      <w:spacing w:after="0" w:line="259" w:lineRule="auto"/>
      <w:outlineLvl w:val="9"/>
    </w:pPr>
    <w:rPr>
      <w:bCs w:val="0"/>
      <w:kern w:val="0"/>
      <w:sz w:val="32"/>
      <w:lang w:eastAsia="de-DE"/>
    </w:rPr>
  </w:style>
  <w:style w:type="paragraph" w:styleId="Verzeichnis1">
    <w:name w:val="toc 1"/>
    <w:basedOn w:val="Standard"/>
    <w:next w:val="Standard"/>
    <w:autoRedefine/>
    <w:uiPriority w:val="39"/>
    <w:unhideWhenUsed/>
    <w:rsid w:val="00320B5E"/>
  </w:style>
  <w:style w:type="paragraph" w:styleId="Verzeichnis2">
    <w:name w:val="toc 2"/>
    <w:basedOn w:val="Standard"/>
    <w:next w:val="Standard"/>
    <w:autoRedefine/>
    <w:uiPriority w:val="39"/>
    <w:unhideWhenUsed/>
    <w:rsid w:val="00320B5E"/>
    <w:pPr>
      <w:ind w:left="220"/>
    </w:pPr>
  </w:style>
  <w:style w:type="paragraph" w:customStyle="1" w:styleId="bodytext">
    <w:name w:val="bodytext"/>
    <w:basedOn w:val="Standard"/>
    <w:rsid w:val="004241D2"/>
    <w:pPr>
      <w:spacing w:before="100" w:beforeAutospacing="1" w:after="100" w:afterAutospacing="1" w:line="240" w:lineRule="auto"/>
    </w:pPr>
    <w:rPr>
      <w:rFonts w:eastAsia="Times New Roman"/>
      <w:szCs w:val="24"/>
      <w:lang w:eastAsia="de-DE"/>
    </w:rPr>
  </w:style>
  <w:style w:type="character" w:styleId="Hervorhebung">
    <w:name w:val="Emphasis"/>
    <w:uiPriority w:val="20"/>
    <w:qFormat/>
    <w:rsid w:val="004241D2"/>
    <w:rPr>
      <w:i/>
      <w:iCs/>
    </w:rPr>
  </w:style>
  <w:style w:type="paragraph" w:styleId="Sprechblasentext">
    <w:name w:val="Balloon Text"/>
    <w:basedOn w:val="Standard"/>
    <w:link w:val="SprechblasentextZchn"/>
    <w:uiPriority w:val="99"/>
    <w:semiHidden/>
    <w:unhideWhenUsed/>
    <w:rsid w:val="00A802A2"/>
    <w:pPr>
      <w:spacing w:line="240" w:lineRule="auto"/>
    </w:pPr>
    <w:rPr>
      <w:rFonts w:ascii="Segoe UI" w:hAnsi="Segoe UI" w:cs="Segoe UI"/>
      <w:sz w:val="18"/>
      <w:szCs w:val="18"/>
    </w:rPr>
  </w:style>
  <w:style w:type="character" w:customStyle="1" w:styleId="SprechblasentextZchn">
    <w:name w:val="Sprechblasentext Zchn"/>
    <w:link w:val="Sprechblasentext"/>
    <w:uiPriority w:val="99"/>
    <w:semiHidden/>
    <w:rsid w:val="00A802A2"/>
    <w:rPr>
      <w:rFonts w:ascii="Segoe UI" w:hAnsi="Segoe UI" w:cs="Segoe UI"/>
      <w:sz w:val="18"/>
      <w:szCs w:val="18"/>
      <w:lang w:eastAsia="en-US"/>
    </w:rPr>
  </w:style>
  <w:style w:type="character" w:styleId="Kommentarzeichen">
    <w:name w:val="annotation reference"/>
    <w:uiPriority w:val="99"/>
    <w:semiHidden/>
    <w:unhideWhenUsed/>
    <w:rsid w:val="00F54AB9"/>
    <w:rPr>
      <w:sz w:val="16"/>
      <w:szCs w:val="16"/>
    </w:rPr>
  </w:style>
  <w:style w:type="paragraph" w:styleId="Kommentartext">
    <w:name w:val="annotation text"/>
    <w:basedOn w:val="Standard"/>
    <w:link w:val="KommentartextZchn"/>
    <w:uiPriority w:val="99"/>
    <w:semiHidden/>
    <w:unhideWhenUsed/>
    <w:rsid w:val="00F54AB9"/>
    <w:pPr>
      <w:spacing w:after="160" w:line="240" w:lineRule="auto"/>
    </w:pPr>
    <w:rPr>
      <w:rFonts w:ascii="Calibri" w:hAnsi="Calibri" w:cs="Arial"/>
      <w:sz w:val="20"/>
      <w:szCs w:val="20"/>
    </w:rPr>
  </w:style>
  <w:style w:type="character" w:customStyle="1" w:styleId="KommentartextZchn">
    <w:name w:val="Kommentartext Zchn"/>
    <w:link w:val="Kommentartext"/>
    <w:uiPriority w:val="99"/>
    <w:semiHidden/>
    <w:rsid w:val="00F54AB9"/>
    <w:rPr>
      <w:rFonts w:cs="Arial"/>
      <w:lang w:eastAsia="en-US"/>
    </w:rPr>
  </w:style>
  <w:style w:type="character" w:customStyle="1" w:styleId="st">
    <w:name w:val="st"/>
    <w:rsid w:val="00E2391D"/>
  </w:style>
  <w:style w:type="paragraph" w:styleId="Kommentarthema">
    <w:name w:val="annotation subject"/>
    <w:basedOn w:val="Kommentartext"/>
    <w:next w:val="Kommentartext"/>
    <w:link w:val="KommentarthemaZchn"/>
    <w:uiPriority w:val="99"/>
    <w:semiHidden/>
    <w:unhideWhenUsed/>
    <w:rsid w:val="006442B7"/>
    <w:pPr>
      <w:spacing w:after="0" w:line="276" w:lineRule="auto"/>
    </w:pPr>
    <w:rPr>
      <w:rFonts w:ascii="Times New Roman" w:hAnsi="Times New Roman" w:cs="Times New Roman"/>
      <w:b/>
      <w:bCs/>
    </w:rPr>
  </w:style>
  <w:style w:type="character" w:customStyle="1" w:styleId="KommentarthemaZchn">
    <w:name w:val="Kommentarthema Zchn"/>
    <w:link w:val="Kommentarthema"/>
    <w:uiPriority w:val="99"/>
    <w:semiHidden/>
    <w:rsid w:val="006442B7"/>
    <w:rPr>
      <w:rFonts w:ascii="Times New Roman" w:hAnsi="Times New Roman" w:cs="Arial"/>
      <w:b/>
      <w:bCs/>
      <w:lang w:eastAsia="en-US" w:bidi="ar-SA"/>
    </w:rPr>
  </w:style>
  <w:style w:type="character" w:customStyle="1" w:styleId="versenumber">
    <w:name w:val="versenumber"/>
    <w:basedOn w:val="Absatz-Standardschriftart"/>
    <w:rsid w:val="008D530D"/>
  </w:style>
  <w:style w:type="paragraph" w:customStyle="1" w:styleId="TextoEinzug">
    <w:name w:val="Text o. Einzug"/>
    <w:basedOn w:val="Standard"/>
    <w:rsid w:val="008D530D"/>
    <w:pPr>
      <w:spacing w:after="100" w:line="280" w:lineRule="exact"/>
      <w:jc w:val="both"/>
    </w:pPr>
    <w:rPr>
      <w:rFonts w:ascii="Arial" w:eastAsia="Times New Roman" w:hAnsi="Arial"/>
      <w:sz w:val="20"/>
      <w:szCs w:val="20"/>
      <w:lang w:eastAsia="de-DE"/>
    </w:rPr>
  </w:style>
  <w:style w:type="character" w:customStyle="1" w:styleId="berschrift4Zchn">
    <w:name w:val="Überschrift 4 Zchn"/>
    <w:link w:val="berschrift4"/>
    <w:uiPriority w:val="9"/>
    <w:semiHidden/>
    <w:rsid w:val="00CC208B"/>
    <w:rPr>
      <w:rFonts w:ascii="Calibri" w:eastAsia="Times New Roman" w:hAnsi="Calibri" w:cs="Times New Roman"/>
      <w:b/>
      <w:bCs/>
      <w:sz w:val="28"/>
      <w:szCs w:val="28"/>
      <w:lang w:eastAsia="en-US"/>
    </w:rPr>
  </w:style>
  <w:style w:type="paragraph" w:customStyle="1" w:styleId="Default">
    <w:name w:val="Default"/>
    <w:rsid w:val="00F93073"/>
    <w:pPr>
      <w:autoSpaceDE w:val="0"/>
      <w:autoSpaceDN w:val="0"/>
      <w:adjustRightInd w:val="0"/>
    </w:pPr>
    <w:rPr>
      <w:rFonts w:ascii="Arial" w:hAnsi="Arial" w:cs="Arial"/>
      <w:color w:val="000000"/>
      <w:sz w:val="24"/>
      <w:szCs w:val="24"/>
    </w:rPr>
  </w:style>
  <w:style w:type="character" w:customStyle="1" w:styleId="verse">
    <w:name w:val="verse"/>
    <w:rsid w:val="00AE4032"/>
  </w:style>
  <w:style w:type="table" w:styleId="Tabellenraster">
    <w:name w:val="Table Grid"/>
    <w:basedOn w:val="NormaleTabelle"/>
    <w:uiPriority w:val="59"/>
    <w:rsid w:val="00B27C37"/>
    <w:rPr>
      <w:rFonts w:cs="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ett">
    <w:name w:val="Strong"/>
    <w:uiPriority w:val="22"/>
    <w:qFormat/>
    <w:rsid w:val="00CF4711"/>
    <w:rPr>
      <w:b/>
      <w:bCs/>
    </w:rPr>
  </w:style>
  <w:style w:type="character" w:customStyle="1" w:styleId="a6text">
    <w:name w:val="a6text"/>
    <w:rsid w:val="006C23D8"/>
  </w:style>
  <w:style w:type="character" w:customStyle="1" w:styleId="a4text">
    <w:name w:val="a4text"/>
    <w:rsid w:val="006C23D8"/>
  </w:style>
  <w:style w:type="character" w:customStyle="1" w:styleId="a4textg">
    <w:name w:val="a4textg"/>
    <w:rsid w:val="00165E34"/>
  </w:style>
  <w:style w:type="character" w:customStyle="1" w:styleId="a4textgb">
    <w:name w:val="a4textgb"/>
    <w:rsid w:val="00165E34"/>
  </w:style>
  <w:style w:type="paragraph" w:styleId="berarbeitung">
    <w:name w:val="Revision"/>
    <w:hidden/>
    <w:uiPriority w:val="99"/>
    <w:semiHidden/>
    <w:rsid w:val="00184578"/>
    <w:rPr>
      <w:rFonts w:ascii="Times New Roman" w:hAnsi="Times New Roman"/>
      <w:sz w:val="24"/>
      <w:szCs w:val="22"/>
      <w:lang w:eastAsia="en-US"/>
    </w:rPr>
  </w:style>
  <w:style w:type="paragraph" w:customStyle="1" w:styleId="Pa9">
    <w:name w:val="Pa9"/>
    <w:basedOn w:val="Standard"/>
    <w:next w:val="Standard"/>
    <w:uiPriority w:val="99"/>
    <w:rsid w:val="005E5805"/>
    <w:pPr>
      <w:autoSpaceDE w:val="0"/>
      <w:autoSpaceDN w:val="0"/>
      <w:adjustRightInd w:val="0"/>
      <w:spacing w:line="221" w:lineRule="atLeast"/>
    </w:pPr>
    <w:rPr>
      <w:rFonts w:ascii="Garamond" w:eastAsiaTheme="minorHAnsi" w:hAnsi="Garamond" w:cstheme="minorBidi"/>
      <w:szCs w:val="24"/>
    </w:rPr>
  </w:style>
  <w:style w:type="paragraph" w:styleId="NurText">
    <w:name w:val="Plain Text"/>
    <w:basedOn w:val="Standard"/>
    <w:link w:val="NurTextZchn"/>
    <w:uiPriority w:val="99"/>
    <w:semiHidden/>
    <w:unhideWhenUsed/>
    <w:rsid w:val="00C20791"/>
    <w:pPr>
      <w:spacing w:line="240" w:lineRule="auto"/>
    </w:pPr>
    <w:rPr>
      <w:rFonts w:ascii="Calibri" w:eastAsiaTheme="minorHAnsi" w:hAnsi="Calibri" w:cstheme="minorBidi"/>
      <w:sz w:val="22"/>
      <w:szCs w:val="21"/>
    </w:rPr>
  </w:style>
  <w:style w:type="character" w:customStyle="1" w:styleId="NurTextZchn">
    <w:name w:val="Nur Text Zchn"/>
    <w:basedOn w:val="Absatz-Standardschriftart"/>
    <w:link w:val="NurText"/>
    <w:uiPriority w:val="99"/>
    <w:semiHidden/>
    <w:rsid w:val="00C20791"/>
    <w:rPr>
      <w:rFonts w:eastAsiaTheme="minorHAnsi" w:cstheme="minorBidi"/>
      <w:sz w:val="22"/>
      <w:szCs w:val="21"/>
      <w:lang w:eastAsia="en-US"/>
    </w:rPr>
  </w:style>
  <w:style w:type="character" w:customStyle="1" w:styleId="A3">
    <w:name w:val="A3"/>
    <w:uiPriority w:val="99"/>
    <w:rsid w:val="000A6701"/>
    <w:rPr>
      <w:rFonts w:cs="Garamond"/>
      <w:color w:val="221E1F"/>
      <w:sz w:val="26"/>
      <w:szCs w:val="26"/>
    </w:rPr>
  </w:style>
  <w:style w:type="character" w:customStyle="1" w:styleId="highlight">
    <w:name w:val="highlight"/>
    <w:basedOn w:val="Absatz-Standardschriftart"/>
    <w:rsid w:val="00E64FD2"/>
  </w:style>
  <w:style w:type="character" w:customStyle="1" w:styleId="a-size-large">
    <w:name w:val="a-size-large"/>
    <w:basedOn w:val="Absatz-Standardschriftart"/>
    <w:rsid w:val="00B455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CF4B43"/>
    <w:pPr>
      <w:spacing w:line="276" w:lineRule="auto"/>
    </w:pPr>
    <w:rPr>
      <w:rFonts w:ascii="Times New Roman" w:hAnsi="Times New Roman"/>
      <w:sz w:val="24"/>
      <w:szCs w:val="22"/>
      <w:lang w:eastAsia="en-US"/>
    </w:rPr>
  </w:style>
  <w:style w:type="paragraph" w:styleId="berschrift1">
    <w:name w:val="heading 1"/>
    <w:basedOn w:val="Standard"/>
    <w:next w:val="Standard"/>
    <w:link w:val="berschrift1Zchn"/>
    <w:uiPriority w:val="9"/>
    <w:qFormat/>
    <w:rsid w:val="00320B5E"/>
    <w:pPr>
      <w:keepNext/>
      <w:spacing w:before="240" w:after="240"/>
      <w:outlineLvl w:val="0"/>
    </w:pPr>
    <w:rPr>
      <w:rFonts w:eastAsia="Times New Roman"/>
      <w:b/>
      <w:bCs/>
      <w:kern w:val="32"/>
      <w:sz w:val="28"/>
      <w:szCs w:val="32"/>
    </w:rPr>
  </w:style>
  <w:style w:type="paragraph" w:styleId="berschrift2">
    <w:name w:val="heading 2"/>
    <w:basedOn w:val="Standard"/>
    <w:next w:val="Standard"/>
    <w:link w:val="berschrift2Zchn"/>
    <w:uiPriority w:val="9"/>
    <w:unhideWhenUsed/>
    <w:qFormat/>
    <w:rsid w:val="00320B5E"/>
    <w:pPr>
      <w:keepNext/>
      <w:keepLines/>
      <w:spacing w:before="200" w:after="240"/>
      <w:outlineLvl w:val="1"/>
    </w:pPr>
    <w:rPr>
      <w:rFonts w:eastAsia="Times New Roman"/>
      <w:b/>
      <w:bCs/>
      <w:szCs w:val="26"/>
    </w:rPr>
  </w:style>
  <w:style w:type="paragraph" w:styleId="berschrift3">
    <w:name w:val="heading 3"/>
    <w:basedOn w:val="Standard"/>
    <w:next w:val="Standard"/>
    <w:link w:val="berschrift3Zchn"/>
    <w:uiPriority w:val="9"/>
    <w:unhideWhenUsed/>
    <w:qFormat/>
    <w:rsid w:val="00320B5E"/>
    <w:pPr>
      <w:keepNext/>
      <w:spacing w:before="240" w:after="60"/>
      <w:outlineLvl w:val="2"/>
    </w:pPr>
    <w:rPr>
      <w:rFonts w:ascii="Calibri Light" w:eastAsia="Times New Roman" w:hAnsi="Calibri Light"/>
      <w:b/>
      <w:bCs/>
      <w:sz w:val="26"/>
      <w:szCs w:val="26"/>
    </w:rPr>
  </w:style>
  <w:style w:type="paragraph" w:styleId="berschrift4">
    <w:name w:val="heading 4"/>
    <w:basedOn w:val="Standard"/>
    <w:next w:val="Standard"/>
    <w:link w:val="berschrift4Zchn"/>
    <w:uiPriority w:val="9"/>
    <w:semiHidden/>
    <w:unhideWhenUsed/>
    <w:qFormat/>
    <w:rsid w:val="00CC208B"/>
    <w:pPr>
      <w:keepNext/>
      <w:spacing w:before="240" w:after="60"/>
      <w:outlineLvl w:val="3"/>
    </w:pPr>
    <w:rPr>
      <w:rFonts w:ascii="Calibri" w:eastAsia="Times New Roman" w:hAnsi="Calibri"/>
      <w:b/>
      <w:bCs/>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2D5C3F"/>
    <w:pPr>
      <w:ind w:left="720"/>
      <w:contextualSpacing/>
    </w:pPr>
  </w:style>
  <w:style w:type="character" w:styleId="Hyperlink">
    <w:name w:val="Hyperlink"/>
    <w:uiPriority w:val="99"/>
    <w:unhideWhenUsed/>
    <w:rsid w:val="000F3312"/>
    <w:rPr>
      <w:color w:val="0000FF"/>
      <w:u w:val="single"/>
    </w:rPr>
  </w:style>
  <w:style w:type="character" w:customStyle="1" w:styleId="berschrift2Zchn">
    <w:name w:val="Überschrift 2 Zchn"/>
    <w:link w:val="berschrift2"/>
    <w:uiPriority w:val="9"/>
    <w:rsid w:val="00320B5E"/>
    <w:rPr>
      <w:rFonts w:ascii="Times New Roman" w:eastAsia="Times New Roman" w:hAnsi="Times New Roman"/>
      <w:b/>
      <w:bCs/>
      <w:sz w:val="24"/>
      <w:szCs w:val="26"/>
      <w:lang w:eastAsia="en-US"/>
    </w:rPr>
  </w:style>
  <w:style w:type="paragraph" w:styleId="StandardWeb">
    <w:name w:val="Normal (Web)"/>
    <w:basedOn w:val="Standard"/>
    <w:uiPriority w:val="99"/>
    <w:rsid w:val="00BF5C09"/>
    <w:pPr>
      <w:spacing w:before="100" w:beforeAutospacing="1" w:after="100" w:afterAutospacing="1" w:line="240" w:lineRule="auto"/>
    </w:pPr>
    <w:rPr>
      <w:rFonts w:eastAsia="Times New Roman"/>
      <w:szCs w:val="24"/>
      <w:lang w:eastAsia="de-DE"/>
    </w:rPr>
  </w:style>
  <w:style w:type="character" w:customStyle="1" w:styleId="longtext">
    <w:name w:val="long_text"/>
    <w:basedOn w:val="Absatz-Standardschriftart"/>
    <w:rsid w:val="00BF5C09"/>
  </w:style>
  <w:style w:type="paragraph" w:styleId="Funotentext">
    <w:name w:val="footnote text"/>
    <w:basedOn w:val="Standard"/>
    <w:link w:val="FunotentextZchn"/>
    <w:semiHidden/>
    <w:unhideWhenUsed/>
    <w:rsid w:val="00FE21BC"/>
    <w:rPr>
      <w:sz w:val="20"/>
      <w:szCs w:val="20"/>
    </w:rPr>
  </w:style>
  <w:style w:type="character" w:customStyle="1" w:styleId="FunotentextZchn">
    <w:name w:val="Fußnotentext Zchn"/>
    <w:link w:val="Funotentext"/>
    <w:semiHidden/>
    <w:rsid w:val="00FE21BC"/>
    <w:rPr>
      <w:lang w:eastAsia="en-US"/>
    </w:rPr>
  </w:style>
  <w:style w:type="character" w:styleId="Funotenzeichen">
    <w:name w:val="footnote reference"/>
    <w:semiHidden/>
    <w:unhideWhenUsed/>
    <w:rsid w:val="00FE21BC"/>
    <w:rPr>
      <w:vertAlign w:val="superscript"/>
    </w:rPr>
  </w:style>
  <w:style w:type="character" w:styleId="BesuchterHyperlink">
    <w:name w:val="FollowedHyperlink"/>
    <w:uiPriority w:val="99"/>
    <w:semiHidden/>
    <w:unhideWhenUsed/>
    <w:rsid w:val="002E4F38"/>
    <w:rPr>
      <w:color w:val="800080"/>
      <w:u w:val="single"/>
    </w:rPr>
  </w:style>
  <w:style w:type="paragraph" w:styleId="KeinLeerraum">
    <w:name w:val="No Spacing"/>
    <w:uiPriority w:val="1"/>
    <w:qFormat/>
    <w:rsid w:val="005F526B"/>
    <w:rPr>
      <w:sz w:val="22"/>
      <w:szCs w:val="22"/>
      <w:lang w:eastAsia="en-US"/>
    </w:rPr>
  </w:style>
  <w:style w:type="paragraph" w:styleId="Kopfzeile">
    <w:name w:val="header"/>
    <w:basedOn w:val="Standard"/>
    <w:link w:val="KopfzeileZchn"/>
    <w:uiPriority w:val="99"/>
    <w:unhideWhenUsed/>
    <w:rsid w:val="008E24C9"/>
    <w:pPr>
      <w:tabs>
        <w:tab w:val="center" w:pos="4536"/>
        <w:tab w:val="right" w:pos="9072"/>
      </w:tabs>
    </w:pPr>
  </w:style>
  <w:style w:type="character" w:customStyle="1" w:styleId="KopfzeileZchn">
    <w:name w:val="Kopfzeile Zchn"/>
    <w:link w:val="Kopfzeile"/>
    <w:uiPriority w:val="99"/>
    <w:rsid w:val="008E24C9"/>
    <w:rPr>
      <w:sz w:val="22"/>
      <w:szCs w:val="22"/>
      <w:lang w:eastAsia="en-US"/>
    </w:rPr>
  </w:style>
  <w:style w:type="paragraph" w:styleId="Fuzeile">
    <w:name w:val="footer"/>
    <w:basedOn w:val="Standard"/>
    <w:link w:val="FuzeileZchn"/>
    <w:uiPriority w:val="99"/>
    <w:unhideWhenUsed/>
    <w:rsid w:val="008E24C9"/>
    <w:pPr>
      <w:tabs>
        <w:tab w:val="center" w:pos="4536"/>
        <w:tab w:val="right" w:pos="9072"/>
      </w:tabs>
    </w:pPr>
  </w:style>
  <w:style w:type="character" w:customStyle="1" w:styleId="FuzeileZchn">
    <w:name w:val="Fußzeile Zchn"/>
    <w:link w:val="Fuzeile"/>
    <w:uiPriority w:val="99"/>
    <w:rsid w:val="008E24C9"/>
    <w:rPr>
      <w:sz w:val="22"/>
      <w:szCs w:val="22"/>
      <w:lang w:eastAsia="en-US"/>
    </w:rPr>
  </w:style>
  <w:style w:type="character" w:customStyle="1" w:styleId="berschrift1Zchn">
    <w:name w:val="Überschrift 1 Zchn"/>
    <w:link w:val="berschrift1"/>
    <w:uiPriority w:val="9"/>
    <w:rsid w:val="00320B5E"/>
    <w:rPr>
      <w:rFonts w:ascii="Times New Roman" w:eastAsia="Times New Roman" w:hAnsi="Times New Roman" w:cs="Times New Roman"/>
      <w:b/>
      <w:bCs/>
      <w:kern w:val="32"/>
      <w:sz w:val="28"/>
      <w:szCs w:val="32"/>
      <w:lang w:eastAsia="en-US"/>
    </w:rPr>
  </w:style>
  <w:style w:type="character" w:customStyle="1" w:styleId="berschrift3Zchn">
    <w:name w:val="Überschrift 3 Zchn"/>
    <w:link w:val="berschrift3"/>
    <w:uiPriority w:val="9"/>
    <w:rsid w:val="00320B5E"/>
    <w:rPr>
      <w:rFonts w:ascii="Calibri Light" w:eastAsia="Times New Roman" w:hAnsi="Calibri Light" w:cs="Times New Roman"/>
      <w:b/>
      <w:bCs/>
      <w:sz w:val="26"/>
      <w:szCs w:val="26"/>
      <w:lang w:eastAsia="en-US"/>
    </w:rPr>
  </w:style>
  <w:style w:type="paragraph" w:styleId="Inhaltsverzeichnisberschrift">
    <w:name w:val="TOC Heading"/>
    <w:basedOn w:val="berschrift1"/>
    <w:next w:val="Standard"/>
    <w:uiPriority w:val="39"/>
    <w:unhideWhenUsed/>
    <w:qFormat/>
    <w:rsid w:val="00320B5E"/>
    <w:pPr>
      <w:keepLines/>
      <w:spacing w:after="0" w:line="259" w:lineRule="auto"/>
      <w:outlineLvl w:val="9"/>
    </w:pPr>
    <w:rPr>
      <w:bCs w:val="0"/>
      <w:kern w:val="0"/>
      <w:sz w:val="32"/>
      <w:lang w:eastAsia="de-DE"/>
    </w:rPr>
  </w:style>
  <w:style w:type="paragraph" w:styleId="Verzeichnis1">
    <w:name w:val="toc 1"/>
    <w:basedOn w:val="Standard"/>
    <w:next w:val="Standard"/>
    <w:autoRedefine/>
    <w:uiPriority w:val="39"/>
    <w:unhideWhenUsed/>
    <w:rsid w:val="00320B5E"/>
  </w:style>
  <w:style w:type="paragraph" w:styleId="Verzeichnis2">
    <w:name w:val="toc 2"/>
    <w:basedOn w:val="Standard"/>
    <w:next w:val="Standard"/>
    <w:autoRedefine/>
    <w:uiPriority w:val="39"/>
    <w:unhideWhenUsed/>
    <w:rsid w:val="00320B5E"/>
    <w:pPr>
      <w:ind w:left="220"/>
    </w:pPr>
  </w:style>
  <w:style w:type="paragraph" w:customStyle="1" w:styleId="bodytext">
    <w:name w:val="bodytext"/>
    <w:basedOn w:val="Standard"/>
    <w:rsid w:val="004241D2"/>
    <w:pPr>
      <w:spacing w:before="100" w:beforeAutospacing="1" w:after="100" w:afterAutospacing="1" w:line="240" w:lineRule="auto"/>
    </w:pPr>
    <w:rPr>
      <w:rFonts w:eastAsia="Times New Roman"/>
      <w:szCs w:val="24"/>
      <w:lang w:eastAsia="de-DE"/>
    </w:rPr>
  </w:style>
  <w:style w:type="character" w:styleId="Hervorhebung">
    <w:name w:val="Emphasis"/>
    <w:uiPriority w:val="20"/>
    <w:qFormat/>
    <w:rsid w:val="004241D2"/>
    <w:rPr>
      <w:i/>
      <w:iCs/>
    </w:rPr>
  </w:style>
  <w:style w:type="paragraph" w:styleId="Sprechblasentext">
    <w:name w:val="Balloon Text"/>
    <w:basedOn w:val="Standard"/>
    <w:link w:val="SprechblasentextZchn"/>
    <w:uiPriority w:val="99"/>
    <w:semiHidden/>
    <w:unhideWhenUsed/>
    <w:rsid w:val="00A802A2"/>
    <w:pPr>
      <w:spacing w:line="240" w:lineRule="auto"/>
    </w:pPr>
    <w:rPr>
      <w:rFonts w:ascii="Segoe UI" w:hAnsi="Segoe UI" w:cs="Segoe UI"/>
      <w:sz w:val="18"/>
      <w:szCs w:val="18"/>
    </w:rPr>
  </w:style>
  <w:style w:type="character" w:customStyle="1" w:styleId="SprechblasentextZchn">
    <w:name w:val="Sprechblasentext Zchn"/>
    <w:link w:val="Sprechblasentext"/>
    <w:uiPriority w:val="99"/>
    <w:semiHidden/>
    <w:rsid w:val="00A802A2"/>
    <w:rPr>
      <w:rFonts w:ascii="Segoe UI" w:hAnsi="Segoe UI" w:cs="Segoe UI"/>
      <w:sz w:val="18"/>
      <w:szCs w:val="18"/>
      <w:lang w:eastAsia="en-US"/>
    </w:rPr>
  </w:style>
  <w:style w:type="character" w:styleId="Kommentarzeichen">
    <w:name w:val="annotation reference"/>
    <w:uiPriority w:val="99"/>
    <w:semiHidden/>
    <w:unhideWhenUsed/>
    <w:rsid w:val="00F54AB9"/>
    <w:rPr>
      <w:sz w:val="16"/>
      <w:szCs w:val="16"/>
    </w:rPr>
  </w:style>
  <w:style w:type="paragraph" w:styleId="Kommentartext">
    <w:name w:val="annotation text"/>
    <w:basedOn w:val="Standard"/>
    <w:link w:val="KommentartextZchn"/>
    <w:uiPriority w:val="99"/>
    <w:semiHidden/>
    <w:unhideWhenUsed/>
    <w:rsid w:val="00F54AB9"/>
    <w:pPr>
      <w:spacing w:after="160" w:line="240" w:lineRule="auto"/>
    </w:pPr>
    <w:rPr>
      <w:rFonts w:ascii="Calibri" w:hAnsi="Calibri" w:cs="Arial"/>
      <w:sz w:val="20"/>
      <w:szCs w:val="20"/>
    </w:rPr>
  </w:style>
  <w:style w:type="character" w:customStyle="1" w:styleId="KommentartextZchn">
    <w:name w:val="Kommentartext Zchn"/>
    <w:link w:val="Kommentartext"/>
    <w:uiPriority w:val="99"/>
    <w:semiHidden/>
    <w:rsid w:val="00F54AB9"/>
    <w:rPr>
      <w:rFonts w:cs="Arial"/>
      <w:lang w:eastAsia="en-US"/>
    </w:rPr>
  </w:style>
  <w:style w:type="character" w:customStyle="1" w:styleId="st">
    <w:name w:val="st"/>
    <w:rsid w:val="00E2391D"/>
  </w:style>
  <w:style w:type="paragraph" w:styleId="Kommentarthema">
    <w:name w:val="annotation subject"/>
    <w:basedOn w:val="Kommentartext"/>
    <w:next w:val="Kommentartext"/>
    <w:link w:val="KommentarthemaZchn"/>
    <w:uiPriority w:val="99"/>
    <w:semiHidden/>
    <w:unhideWhenUsed/>
    <w:rsid w:val="006442B7"/>
    <w:pPr>
      <w:spacing w:after="0" w:line="276" w:lineRule="auto"/>
    </w:pPr>
    <w:rPr>
      <w:rFonts w:ascii="Times New Roman" w:hAnsi="Times New Roman" w:cs="Times New Roman"/>
      <w:b/>
      <w:bCs/>
    </w:rPr>
  </w:style>
  <w:style w:type="character" w:customStyle="1" w:styleId="KommentarthemaZchn">
    <w:name w:val="Kommentarthema Zchn"/>
    <w:link w:val="Kommentarthema"/>
    <w:uiPriority w:val="99"/>
    <w:semiHidden/>
    <w:rsid w:val="006442B7"/>
    <w:rPr>
      <w:rFonts w:ascii="Times New Roman" w:hAnsi="Times New Roman" w:cs="Arial"/>
      <w:b/>
      <w:bCs/>
      <w:lang w:eastAsia="en-US" w:bidi="ar-SA"/>
    </w:rPr>
  </w:style>
  <w:style w:type="character" w:customStyle="1" w:styleId="versenumber">
    <w:name w:val="versenumber"/>
    <w:basedOn w:val="Absatz-Standardschriftart"/>
    <w:rsid w:val="008D530D"/>
  </w:style>
  <w:style w:type="paragraph" w:customStyle="1" w:styleId="TextoEinzug">
    <w:name w:val="Text o. Einzug"/>
    <w:basedOn w:val="Standard"/>
    <w:rsid w:val="008D530D"/>
    <w:pPr>
      <w:spacing w:after="100" w:line="280" w:lineRule="exact"/>
      <w:jc w:val="both"/>
    </w:pPr>
    <w:rPr>
      <w:rFonts w:ascii="Arial" w:eastAsia="Times New Roman" w:hAnsi="Arial"/>
      <w:sz w:val="20"/>
      <w:szCs w:val="20"/>
      <w:lang w:eastAsia="de-DE"/>
    </w:rPr>
  </w:style>
  <w:style w:type="character" w:customStyle="1" w:styleId="berschrift4Zchn">
    <w:name w:val="Überschrift 4 Zchn"/>
    <w:link w:val="berschrift4"/>
    <w:uiPriority w:val="9"/>
    <w:semiHidden/>
    <w:rsid w:val="00CC208B"/>
    <w:rPr>
      <w:rFonts w:ascii="Calibri" w:eastAsia="Times New Roman" w:hAnsi="Calibri" w:cs="Times New Roman"/>
      <w:b/>
      <w:bCs/>
      <w:sz w:val="28"/>
      <w:szCs w:val="28"/>
      <w:lang w:eastAsia="en-US"/>
    </w:rPr>
  </w:style>
  <w:style w:type="paragraph" w:customStyle="1" w:styleId="Default">
    <w:name w:val="Default"/>
    <w:rsid w:val="00F93073"/>
    <w:pPr>
      <w:autoSpaceDE w:val="0"/>
      <w:autoSpaceDN w:val="0"/>
      <w:adjustRightInd w:val="0"/>
    </w:pPr>
    <w:rPr>
      <w:rFonts w:ascii="Arial" w:hAnsi="Arial" w:cs="Arial"/>
      <w:color w:val="000000"/>
      <w:sz w:val="24"/>
      <w:szCs w:val="24"/>
    </w:rPr>
  </w:style>
  <w:style w:type="character" w:customStyle="1" w:styleId="verse">
    <w:name w:val="verse"/>
    <w:rsid w:val="00AE4032"/>
  </w:style>
  <w:style w:type="table" w:styleId="Tabellenraster">
    <w:name w:val="Table Grid"/>
    <w:basedOn w:val="NormaleTabelle"/>
    <w:uiPriority w:val="59"/>
    <w:rsid w:val="00B27C37"/>
    <w:rPr>
      <w:rFonts w:cs="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ett">
    <w:name w:val="Strong"/>
    <w:uiPriority w:val="22"/>
    <w:qFormat/>
    <w:rsid w:val="00CF4711"/>
    <w:rPr>
      <w:b/>
      <w:bCs/>
    </w:rPr>
  </w:style>
  <w:style w:type="character" w:customStyle="1" w:styleId="a6text">
    <w:name w:val="a6text"/>
    <w:rsid w:val="006C23D8"/>
  </w:style>
  <w:style w:type="character" w:customStyle="1" w:styleId="a4text">
    <w:name w:val="a4text"/>
    <w:rsid w:val="006C23D8"/>
  </w:style>
  <w:style w:type="character" w:customStyle="1" w:styleId="a4textg">
    <w:name w:val="a4textg"/>
    <w:rsid w:val="00165E34"/>
  </w:style>
  <w:style w:type="character" w:customStyle="1" w:styleId="a4textgb">
    <w:name w:val="a4textgb"/>
    <w:rsid w:val="00165E34"/>
  </w:style>
  <w:style w:type="paragraph" w:styleId="berarbeitung">
    <w:name w:val="Revision"/>
    <w:hidden/>
    <w:uiPriority w:val="99"/>
    <w:semiHidden/>
    <w:rsid w:val="00184578"/>
    <w:rPr>
      <w:rFonts w:ascii="Times New Roman" w:hAnsi="Times New Roman"/>
      <w:sz w:val="24"/>
      <w:szCs w:val="22"/>
      <w:lang w:eastAsia="en-US"/>
    </w:rPr>
  </w:style>
  <w:style w:type="paragraph" w:customStyle="1" w:styleId="Pa9">
    <w:name w:val="Pa9"/>
    <w:basedOn w:val="Standard"/>
    <w:next w:val="Standard"/>
    <w:uiPriority w:val="99"/>
    <w:rsid w:val="005E5805"/>
    <w:pPr>
      <w:autoSpaceDE w:val="0"/>
      <w:autoSpaceDN w:val="0"/>
      <w:adjustRightInd w:val="0"/>
      <w:spacing w:line="221" w:lineRule="atLeast"/>
    </w:pPr>
    <w:rPr>
      <w:rFonts w:ascii="Garamond" w:eastAsiaTheme="minorHAnsi" w:hAnsi="Garamond" w:cstheme="minorBidi"/>
      <w:szCs w:val="24"/>
    </w:rPr>
  </w:style>
  <w:style w:type="paragraph" w:styleId="NurText">
    <w:name w:val="Plain Text"/>
    <w:basedOn w:val="Standard"/>
    <w:link w:val="NurTextZchn"/>
    <w:uiPriority w:val="99"/>
    <w:semiHidden/>
    <w:unhideWhenUsed/>
    <w:rsid w:val="00C20791"/>
    <w:pPr>
      <w:spacing w:line="240" w:lineRule="auto"/>
    </w:pPr>
    <w:rPr>
      <w:rFonts w:ascii="Calibri" w:eastAsiaTheme="minorHAnsi" w:hAnsi="Calibri" w:cstheme="minorBidi"/>
      <w:sz w:val="22"/>
      <w:szCs w:val="21"/>
    </w:rPr>
  </w:style>
  <w:style w:type="character" w:customStyle="1" w:styleId="NurTextZchn">
    <w:name w:val="Nur Text Zchn"/>
    <w:basedOn w:val="Absatz-Standardschriftart"/>
    <w:link w:val="NurText"/>
    <w:uiPriority w:val="99"/>
    <w:semiHidden/>
    <w:rsid w:val="00C20791"/>
    <w:rPr>
      <w:rFonts w:eastAsiaTheme="minorHAnsi" w:cstheme="minorBidi"/>
      <w:sz w:val="22"/>
      <w:szCs w:val="21"/>
      <w:lang w:eastAsia="en-US"/>
    </w:rPr>
  </w:style>
  <w:style w:type="character" w:customStyle="1" w:styleId="A3">
    <w:name w:val="A3"/>
    <w:uiPriority w:val="99"/>
    <w:rsid w:val="000A6701"/>
    <w:rPr>
      <w:rFonts w:cs="Garamond"/>
      <w:color w:val="221E1F"/>
      <w:sz w:val="26"/>
      <w:szCs w:val="26"/>
    </w:rPr>
  </w:style>
  <w:style w:type="character" w:customStyle="1" w:styleId="highlight">
    <w:name w:val="highlight"/>
    <w:basedOn w:val="Absatz-Standardschriftart"/>
    <w:rsid w:val="00E64FD2"/>
  </w:style>
  <w:style w:type="character" w:customStyle="1" w:styleId="a-size-large">
    <w:name w:val="a-size-large"/>
    <w:basedOn w:val="Absatz-Standardschriftart"/>
    <w:rsid w:val="00B455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21663">
      <w:bodyDiv w:val="1"/>
      <w:marLeft w:val="0"/>
      <w:marRight w:val="0"/>
      <w:marTop w:val="0"/>
      <w:marBottom w:val="0"/>
      <w:divBdr>
        <w:top w:val="none" w:sz="0" w:space="0" w:color="auto"/>
        <w:left w:val="none" w:sz="0" w:space="0" w:color="auto"/>
        <w:bottom w:val="none" w:sz="0" w:space="0" w:color="auto"/>
        <w:right w:val="none" w:sz="0" w:space="0" w:color="auto"/>
      </w:divBdr>
    </w:div>
    <w:div w:id="80372083">
      <w:bodyDiv w:val="1"/>
      <w:marLeft w:val="0"/>
      <w:marRight w:val="0"/>
      <w:marTop w:val="0"/>
      <w:marBottom w:val="0"/>
      <w:divBdr>
        <w:top w:val="none" w:sz="0" w:space="0" w:color="auto"/>
        <w:left w:val="none" w:sz="0" w:space="0" w:color="auto"/>
        <w:bottom w:val="none" w:sz="0" w:space="0" w:color="auto"/>
        <w:right w:val="none" w:sz="0" w:space="0" w:color="auto"/>
      </w:divBdr>
    </w:div>
    <w:div w:id="84350430">
      <w:bodyDiv w:val="1"/>
      <w:marLeft w:val="0"/>
      <w:marRight w:val="0"/>
      <w:marTop w:val="0"/>
      <w:marBottom w:val="0"/>
      <w:divBdr>
        <w:top w:val="none" w:sz="0" w:space="0" w:color="auto"/>
        <w:left w:val="none" w:sz="0" w:space="0" w:color="auto"/>
        <w:bottom w:val="none" w:sz="0" w:space="0" w:color="auto"/>
        <w:right w:val="none" w:sz="0" w:space="0" w:color="auto"/>
      </w:divBdr>
    </w:div>
    <w:div w:id="123236220">
      <w:bodyDiv w:val="1"/>
      <w:marLeft w:val="0"/>
      <w:marRight w:val="0"/>
      <w:marTop w:val="0"/>
      <w:marBottom w:val="0"/>
      <w:divBdr>
        <w:top w:val="none" w:sz="0" w:space="0" w:color="auto"/>
        <w:left w:val="none" w:sz="0" w:space="0" w:color="auto"/>
        <w:bottom w:val="none" w:sz="0" w:space="0" w:color="auto"/>
        <w:right w:val="none" w:sz="0" w:space="0" w:color="auto"/>
      </w:divBdr>
    </w:div>
    <w:div w:id="336660014">
      <w:bodyDiv w:val="1"/>
      <w:marLeft w:val="0"/>
      <w:marRight w:val="0"/>
      <w:marTop w:val="0"/>
      <w:marBottom w:val="0"/>
      <w:divBdr>
        <w:top w:val="none" w:sz="0" w:space="0" w:color="auto"/>
        <w:left w:val="none" w:sz="0" w:space="0" w:color="auto"/>
        <w:bottom w:val="none" w:sz="0" w:space="0" w:color="auto"/>
        <w:right w:val="none" w:sz="0" w:space="0" w:color="auto"/>
      </w:divBdr>
    </w:div>
    <w:div w:id="346061283">
      <w:bodyDiv w:val="1"/>
      <w:marLeft w:val="0"/>
      <w:marRight w:val="0"/>
      <w:marTop w:val="0"/>
      <w:marBottom w:val="0"/>
      <w:divBdr>
        <w:top w:val="none" w:sz="0" w:space="0" w:color="auto"/>
        <w:left w:val="none" w:sz="0" w:space="0" w:color="auto"/>
        <w:bottom w:val="none" w:sz="0" w:space="0" w:color="auto"/>
        <w:right w:val="none" w:sz="0" w:space="0" w:color="auto"/>
      </w:divBdr>
    </w:div>
    <w:div w:id="426997317">
      <w:bodyDiv w:val="1"/>
      <w:marLeft w:val="0"/>
      <w:marRight w:val="0"/>
      <w:marTop w:val="0"/>
      <w:marBottom w:val="0"/>
      <w:divBdr>
        <w:top w:val="none" w:sz="0" w:space="0" w:color="auto"/>
        <w:left w:val="none" w:sz="0" w:space="0" w:color="auto"/>
        <w:bottom w:val="none" w:sz="0" w:space="0" w:color="auto"/>
        <w:right w:val="none" w:sz="0" w:space="0" w:color="auto"/>
      </w:divBdr>
    </w:div>
    <w:div w:id="436751151">
      <w:bodyDiv w:val="1"/>
      <w:marLeft w:val="0"/>
      <w:marRight w:val="0"/>
      <w:marTop w:val="0"/>
      <w:marBottom w:val="0"/>
      <w:divBdr>
        <w:top w:val="none" w:sz="0" w:space="0" w:color="auto"/>
        <w:left w:val="none" w:sz="0" w:space="0" w:color="auto"/>
        <w:bottom w:val="none" w:sz="0" w:space="0" w:color="auto"/>
        <w:right w:val="none" w:sz="0" w:space="0" w:color="auto"/>
      </w:divBdr>
      <w:divsChild>
        <w:div w:id="1209297761">
          <w:marLeft w:val="0"/>
          <w:marRight w:val="0"/>
          <w:marTop w:val="0"/>
          <w:marBottom w:val="0"/>
          <w:divBdr>
            <w:top w:val="none" w:sz="0" w:space="0" w:color="auto"/>
            <w:left w:val="none" w:sz="0" w:space="0" w:color="auto"/>
            <w:bottom w:val="none" w:sz="0" w:space="0" w:color="auto"/>
            <w:right w:val="none" w:sz="0" w:space="0" w:color="auto"/>
          </w:divBdr>
        </w:div>
        <w:div w:id="517936550">
          <w:marLeft w:val="0"/>
          <w:marRight w:val="0"/>
          <w:marTop w:val="0"/>
          <w:marBottom w:val="0"/>
          <w:divBdr>
            <w:top w:val="none" w:sz="0" w:space="0" w:color="auto"/>
            <w:left w:val="none" w:sz="0" w:space="0" w:color="auto"/>
            <w:bottom w:val="none" w:sz="0" w:space="0" w:color="auto"/>
            <w:right w:val="none" w:sz="0" w:space="0" w:color="auto"/>
          </w:divBdr>
        </w:div>
        <w:div w:id="468787684">
          <w:marLeft w:val="0"/>
          <w:marRight w:val="0"/>
          <w:marTop w:val="0"/>
          <w:marBottom w:val="0"/>
          <w:divBdr>
            <w:top w:val="none" w:sz="0" w:space="0" w:color="auto"/>
            <w:left w:val="none" w:sz="0" w:space="0" w:color="auto"/>
            <w:bottom w:val="none" w:sz="0" w:space="0" w:color="auto"/>
            <w:right w:val="none" w:sz="0" w:space="0" w:color="auto"/>
          </w:divBdr>
        </w:div>
        <w:div w:id="1128821187">
          <w:marLeft w:val="0"/>
          <w:marRight w:val="0"/>
          <w:marTop w:val="0"/>
          <w:marBottom w:val="0"/>
          <w:divBdr>
            <w:top w:val="none" w:sz="0" w:space="0" w:color="auto"/>
            <w:left w:val="none" w:sz="0" w:space="0" w:color="auto"/>
            <w:bottom w:val="none" w:sz="0" w:space="0" w:color="auto"/>
            <w:right w:val="none" w:sz="0" w:space="0" w:color="auto"/>
          </w:divBdr>
        </w:div>
        <w:div w:id="2140875667">
          <w:marLeft w:val="0"/>
          <w:marRight w:val="0"/>
          <w:marTop w:val="0"/>
          <w:marBottom w:val="0"/>
          <w:divBdr>
            <w:top w:val="none" w:sz="0" w:space="0" w:color="auto"/>
            <w:left w:val="none" w:sz="0" w:space="0" w:color="auto"/>
            <w:bottom w:val="none" w:sz="0" w:space="0" w:color="auto"/>
            <w:right w:val="none" w:sz="0" w:space="0" w:color="auto"/>
          </w:divBdr>
        </w:div>
        <w:div w:id="1055010136">
          <w:marLeft w:val="0"/>
          <w:marRight w:val="0"/>
          <w:marTop w:val="0"/>
          <w:marBottom w:val="0"/>
          <w:divBdr>
            <w:top w:val="none" w:sz="0" w:space="0" w:color="auto"/>
            <w:left w:val="none" w:sz="0" w:space="0" w:color="auto"/>
            <w:bottom w:val="none" w:sz="0" w:space="0" w:color="auto"/>
            <w:right w:val="none" w:sz="0" w:space="0" w:color="auto"/>
          </w:divBdr>
        </w:div>
      </w:divsChild>
    </w:div>
    <w:div w:id="501815294">
      <w:bodyDiv w:val="1"/>
      <w:marLeft w:val="0"/>
      <w:marRight w:val="0"/>
      <w:marTop w:val="0"/>
      <w:marBottom w:val="0"/>
      <w:divBdr>
        <w:top w:val="none" w:sz="0" w:space="0" w:color="auto"/>
        <w:left w:val="none" w:sz="0" w:space="0" w:color="auto"/>
        <w:bottom w:val="none" w:sz="0" w:space="0" w:color="auto"/>
        <w:right w:val="none" w:sz="0" w:space="0" w:color="auto"/>
      </w:divBdr>
    </w:div>
    <w:div w:id="569583204">
      <w:bodyDiv w:val="1"/>
      <w:marLeft w:val="0"/>
      <w:marRight w:val="0"/>
      <w:marTop w:val="0"/>
      <w:marBottom w:val="0"/>
      <w:divBdr>
        <w:top w:val="none" w:sz="0" w:space="0" w:color="auto"/>
        <w:left w:val="none" w:sz="0" w:space="0" w:color="auto"/>
        <w:bottom w:val="none" w:sz="0" w:space="0" w:color="auto"/>
        <w:right w:val="none" w:sz="0" w:space="0" w:color="auto"/>
      </w:divBdr>
    </w:div>
    <w:div w:id="576597466">
      <w:bodyDiv w:val="1"/>
      <w:marLeft w:val="0"/>
      <w:marRight w:val="0"/>
      <w:marTop w:val="0"/>
      <w:marBottom w:val="0"/>
      <w:divBdr>
        <w:top w:val="none" w:sz="0" w:space="0" w:color="auto"/>
        <w:left w:val="none" w:sz="0" w:space="0" w:color="auto"/>
        <w:bottom w:val="none" w:sz="0" w:space="0" w:color="auto"/>
        <w:right w:val="none" w:sz="0" w:space="0" w:color="auto"/>
      </w:divBdr>
    </w:div>
    <w:div w:id="617832220">
      <w:bodyDiv w:val="1"/>
      <w:marLeft w:val="0"/>
      <w:marRight w:val="0"/>
      <w:marTop w:val="0"/>
      <w:marBottom w:val="0"/>
      <w:divBdr>
        <w:top w:val="none" w:sz="0" w:space="0" w:color="auto"/>
        <w:left w:val="none" w:sz="0" w:space="0" w:color="auto"/>
        <w:bottom w:val="none" w:sz="0" w:space="0" w:color="auto"/>
        <w:right w:val="none" w:sz="0" w:space="0" w:color="auto"/>
      </w:divBdr>
    </w:div>
    <w:div w:id="676273808">
      <w:bodyDiv w:val="1"/>
      <w:marLeft w:val="0"/>
      <w:marRight w:val="0"/>
      <w:marTop w:val="0"/>
      <w:marBottom w:val="0"/>
      <w:divBdr>
        <w:top w:val="none" w:sz="0" w:space="0" w:color="auto"/>
        <w:left w:val="none" w:sz="0" w:space="0" w:color="auto"/>
        <w:bottom w:val="none" w:sz="0" w:space="0" w:color="auto"/>
        <w:right w:val="none" w:sz="0" w:space="0" w:color="auto"/>
      </w:divBdr>
    </w:div>
    <w:div w:id="865094295">
      <w:bodyDiv w:val="1"/>
      <w:marLeft w:val="0"/>
      <w:marRight w:val="0"/>
      <w:marTop w:val="0"/>
      <w:marBottom w:val="0"/>
      <w:divBdr>
        <w:top w:val="none" w:sz="0" w:space="0" w:color="auto"/>
        <w:left w:val="none" w:sz="0" w:space="0" w:color="auto"/>
        <w:bottom w:val="none" w:sz="0" w:space="0" w:color="auto"/>
        <w:right w:val="none" w:sz="0" w:space="0" w:color="auto"/>
      </w:divBdr>
    </w:div>
    <w:div w:id="933171809">
      <w:bodyDiv w:val="1"/>
      <w:marLeft w:val="0"/>
      <w:marRight w:val="0"/>
      <w:marTop w:val="0"/>
      <w:marBottom w:val="0"/>
      <w:divBdr>
        <w:top w:val="none" w:sz="0" w:space="0" w:color="auto"/>
        <w:left w:val="none" w:sz="0" w:space="0" w:color="auto"/>
        <w:bottom w:val="none" w:sz="0" w:space="0" w:color="auto"/>
        <w:right w:val="none" w:sz="0" w:space="0" w:color="auto"/>
      </w:divBdr>
    </w:div>
    <w:div w:id="967125261">
      <w:bodyDiv w:val="1"/>
      <w:marLeft w:val="0"/>
      <w:marRight w:val="0"/>
      <w:marTop w:val="0"/>
      <w:marBottom w:val="0"/>
      <w:divBdr>
        <w:top w:val="none" w:sz="0" w:space="0" w:color="auto"/>
        <w:left w:val="none" w:sz="0" w:space="0" w:color="auto"/>
        <w:bottom w:val="none" w:sz="0" w:space="0" w:color="auto"/>
        <w:right w:val="none" w:sz="0" w:space="0" w:color="auto"/>
      </w:divBdr>
    </w:div>
    <w:div w:id="979192398">
      <w:bodyDiv w:val="1"/>
      <w:marLeft w:val="0"/>
      <w:marRight w:val="0"/>
      <w:marTop w:val="0"/>
      <w:marBottom w:val="0"/>
      <w:divBdr>
        <w:top w:val="none" w:sz="0" w:space="0" w:color="auto"/>
        <w:left w:val="none" w:sz="0" w:space="0" w:color="auto"/>
        <w:bottom w:val="none" w:sz="0" w:space="0" w:color="auto"/>
        <w:right w:val="none" w:sz="0" w:space="0" w:color="auto"/>
      </w:divBdr>
    </w:div>
    <w:div w:id="1047023601">
      <w:bodyDiv w:val="1"/>
      <w:marLeft w:val="0"/>
      <w:marRight w:val="0"/>
      <w:marTop w:val="0"/>
      <w:marBottom w:val="0"/>
      <w:divBdr>
        <w:top w:val="none" w:sz="0" w:space="0" w:color="auto"/>
        <w:left w:val="none" w:sz="0" w:space="0" w:color="auto"/>
        <w:bottom w:val="none" w:sz="0" w:space="0" w:color="auto"/>
        <w:right w:val="none" w:sz="0" w:space="0" w:color="auto"/>
      </w:divBdr>
    </w:div>
    <w:div w:id="1097018741">
      <w:bodyDiv w:val="1"/>
      <w:marLeft w:val="0"/>
      <w:marRight w:val="0"/>
      <w:marTop w:val="0"/>
      <w:marBottom w:val="0"/>
      <w:divBdr>
        <w:top w:val="none" w:sz="0" w:space="0" w:color="auto"/>
        <w:left w:val="none" w:sz="0" w:space="0" w:color="auto"/>
        <w:bottom w:val="none" w:sz="0" w:space="0" w:color="auto"/>
        <w:right w:val="none" w:sz="0" w:space="0" w:color="auto"/>
      </w:divBdr>
    </w:div>
    <w:div w:id="1113523603">
      <w:bodyDiv w:val="1"/>
      <w:marLeft w:val="0"/>
      <w:marRight w:val="0"/>
      <w:marTop w:val="0"/>
      <w:marBottom w:val="0"/>
      <w:divBdr>
        <w:top w:val="none" w:sz="0" w:space="0" w:color="auto"/>
        <w:left w:val="none" w:sz="0" w:space="0" w:color="auto"/>
        <w:bottom w:val="none" w:sz="0" w:space="0" w:color="auto"/>
        <w:right w:val="none" w:sz="0" w:space="0" w:color="auto"/>
      </w:divBdr>
    </w:div>
    <w:div w:id="1150056878">
      <w:bodyDiv w:val="1"/>
      <w:marLeft w:val="0"/>
      <w:marRight w:val="0"/>
      <w:marTop w:val="0"/>
      <w:marBottom w:val="0"/>
      <w:divBdr>
        <w:top w:val="none" w:sz="0" w:space="0" w:color="auto"/>
        <w:left w:val="none" w:sz="0" w:space="0" w:color="auto"/>
        <w:bottom w:val="none" w:sz="0" w:space="0" w:color="auto"/>
        <w:right w:val="none" w:sz="0" w:space="0" w:color="auto"/>
      </w:divBdr>
    </w:div>
    <w:div w:id="1166481009">
      <w:bodyDiv w:val="1"/>
      <w:marLeft w:val="0"/>
      <w:marRight w:val="0"/>
      <w:marTop w:val="0"/>
      <w:marBottom w:val="0"/>
      <w:divBdr>
        <w:top w:val="none" w:sz="0" w:space="0" w:color="auto"/>
        <w:left w:val="none" w:sz="0" w:space="0" w:color="auto"/>
        <w:bottom w:val="none" w:sz="0" w:space="0" w:color="auto"/>
        <w:right w:val="none" w:sz="0" w:space="0" w:color="auto"/>
      </w:divBdr>
      <w:divsChild>
        <w:div w:id="456879987">
          <w:marLeft w:val="0"/>
          <w:marRight w:val="0"/>
          <w:marTop w:val="0"/>
          <w:marBottom w:val="0"/>
          <w:divBdr>
            <w:top w:val="none" w:sz="0" w:space="0" w:color="auto"/>
            <w:left w:val="none" w:sz="0" w:space="0" w:color="auto"/>
            <w:bottom w:val="none" w:sz="0" w:space="0" w:color="auto"/>
            <w:right w:val="none" w:sz="0" w:space="0" w:color="auto"/>
          </w:divBdr>
        </w:div>
        <w:div w:id="1088506118">
          <w:marLeft w:val="0"/>
          <w:marRight w:val="0"/>
          <w:marTop w:val="0"/>
          <w:marBottom w:val="0"/>
          <w:divBdr>
            <w:top w:val="none" w:sz="0" w:space="0" w:color="auto"/>
            <w:left w:val="none" w:sz="0" w:space="0" w:color="auto"/>
            <w:bottom w:val="none" w:sz="0" w:space="0" w:color="auto"/>
            <w:right w:val="none" w:sz="0" w:space="0" w:color="auto"/>
          </w:divBdr>
        </w:div>
        <w:div w:id="2139179622">
          <w:marLeft w:val="0"/>
          <w:marRight w:val="0"/>
          <w:marTop w:val="0"/>
          <w:marBottom w:val="0"/>
          <w:divBdr>
            <w:top w:val="none" w:sz="0" w:space="0" w:color="auto"/>
            <w:left w:val="none" w:sz="0" w:space="0" w:color="auto"/>
            <w:bottom w:val="none" w:sz="0" w:space="0" w:color="auto"/>
            <w:right w:val="none" w:sz="0" w:space="0" w:color="auto"/>
          </w:divBdr>
        </w:div>
        <w:div w:id="1276212577">
          <w:marLeft w:val="0"/>
          <w:marRight w:val="0"/>
          <w:marTop w:val="0"/>
          <w:marBottom w:val="0"/>
          <w:divBdr>
            <w:top w:val="none" w:sz="0" w:space="0" w:color="auto"/>
            <w:left w:val="none" w:sz="0" w:space="0" w:color="auto"/>
            <w:bottom w:val="none" w:sz="0" w:space="0" w:color="auto"/>
            <w:right w:val="none" w:sz="0" w:space="0" w:color="auto"/>
          </w:divBdr>
        </w:div>
        <w:div w:id="617641388">
          <w:marLeft w:val="0"/>
          <w:marRight w:val="0"/>
          <w:marTop w:val="0"/>
          <w:marBottom w:val="0"/>
          <w:divBdr>
            <w:top w:val="none" w:sz="0" w:space="0" w:color="auto"/>
            <w:left w:val="none" w:sz="0" w:space="0" w:color="auto"/>
            <w:bottom w:val="none" w:sz="0" w:space="0" w:color="auto"/>
            <w:right w:val="none" w:sz="0" w:space="0" w:color="auto"/>
          </w:divBdr>
        </w:div>
        <w:div w:id="1792893544">
          <w:marLeft w:val="0"/>
          <w:marRight w:val="0"/>
          <w:marTop w:val="0"/>
          <w:marBottom w:val="0"/>
          <w:divBdr>
            <w:top w:val="none" w:sz="0" w:space="0" w:color="auto"/>
            <w:left w:val="none" w:sz="0" w:space="0" w:color="auto"/>
            <w:bottom w:val="none" w:sz="0" w:space="0" w:color="auto"/>
            <w:right w:val="none" w:sz="0" w:space="0" w:color="auto"/>
          </w:divBdr>
        </w:div>
        <w:div w:id="1518035518">
          <w:marLeft w:val="0"/>
          <w:marRight w:val="0"/>
          <w:marTop w:val="0"/>
          <w:marBottom w:val="0"/>
          <w:divBdr>
            <w:top w:val="none" w:sz="0" w:space="0" w:color="auto"/>
            <w:left w:val="none" w:sz="0" w:space="0" w:color="auto"/>
            <w:bottom w:val="none" w:sz="0" w:space="0" w:color="auto"/>
            <w:right w:val="none" w:sz="0" w:space="0" w:color="auto"/>
          </w:divBdr>
        </w:div>
        <w:div w:id="342361514">
          <w:marLeft w:val="0"/>
          <w:marRight w:val="0"/>
          <w:marTop w:val="0"/>
          <w:marBottom w:val="0"/>
          <w:divBdr>
            <w:top w:val="none" w:sz="0" w:space="0" w:color="auto"/>
            <w:left w:val="none" w:sz="0" w:space="0" w:color="auto"/>
            <w:bottom w:val="none" w:sz="0" w:space="0" w:color="auto"/>
            <w:right w:val="none" w:sz="0" w:space="0" w:color="auto"/>
          </w:divBdr>
        </w:div>
        <w:div w:id="1626035383">
          <w:marLeft w:val="0"/>
          <w:marRight w:val="0"/>
          <w:marTop w:val="0"/>
          <w:marBottom w:val="0"/>
          <w:divBdr>
            <w:top w:val="none" w:sz="0" w:space="0" w:color="auto"/>
            <w:left w:val="none" w:sz="0" w:space="0" w:color="auto"/>
            <w:bottom w:val="none" w:sz="0" w:space="0" w:color="auto"/>
            <w:right w:val="none" w:sz="0" w:space="0" w:color="auto"/>
          </w:divBdr>
        </w:div>
        <w:div w:id="525599076">
          <w:marLeft w:val="0"/>
          <w:marRight w:val="0"/>
          <w:marTop w:val="0"/>
          <w:marBottom w:val="0"/>
          <w:divBdr>
            <w:top w:val="none" w:sz="0" w:space="0" w:color="auto"/>
            <w:left w:val="none" w:sz="0" w:space="0" w:color="auto"/>
            <w:bottom w:val="none" w:sz="0" w:space="0" w:color="auto"/>
            <w:right w:val="none" w:sz="0" w:space="0" w:color="auto"/>
          </w:divBdr>
        </w:div>
        <w:div w:id="1914924986">
          <w:marLeft w:val="0"/>
          <w:marRight w:val="0"/>
          <w:marTop w:val="0"/>
          <w:marBottom w:val="0"/>
          <w:divBdr>
            <w:top w:val="none" w:sz="0" w:space="0" w:color="auto"/>
            <w:left w:val="none" w:sz="0" w:space="0" w:color="auto"/>
            <w:bottom w:val="none" w:sz="0" w:space="0" w:color="auto"/>
            <w:right w:val="none" w:sz="0" w:space="0" w:color="auto"/>
          </w:divBdr>
        </w:div>
        <w:div w:id="1531530517">
          <w:marLeft w:val="0"/>
          <w:marRight w:val="0"/>
          <w:marTop w:val="0"/>
          <w:marBottom w:val="0"/>
          <w:divBdr>
            <w:top w:val="none" w:sz="0" w:space="0" w:color="auto"/>
            <w:left w:val="none" w:sz="0" w:space="0" w:color="auto"/>
            <w:bottom w:val="none" w:sz="0" w:space="0" w:color="auto"/>
            <w:right w:val="none" w:sz="0" w:space="0" w:color="auto"/>
          </w:divBdr>
        </w:div>
      </w:divsChild>
    </w:div>
    <w:div w:id="1177844647">
      <w:bodyDiv w:val="1"/>
      <w:marLeft w:val="0"/>
      <w:marRight w:val="0"/>
      <w:marTop w:val="0"/>
      <w:marBottom w:val="0"/>
      <w:divBdr>
        <w:top w:val="none" w:sz="0" w:space="0" w:color="auto"/>
        <w:left w:val="none" w:sz="0" w:space="0" w:color="auto"/>
        <w:bottom w:val="none" w:sz="0" w:space="0" w:color="auto"/>
        <w:right w:val="none" w:sz="0" w:space="0" w:color="auto"/>
      </w:divBdr>
      <w:divsChild>
        <w:div w:id="185218675">
          <w:marLeft w:val="0"/>
          <w:marRight w:val="0"/>
          <w:marTop w:val="0"/>
          <w:marBottom w:val="0"/>
          <w:divBdr>
            <w:top w:val="none" w:sz="0" w:space="0" w:color="auto"/>
            <w:left w:val="none" w:sz="0" w:space="0" w:color="auto"/>
            <w:bottom w:val="none" w:sz="0" w:space="0" w:color="auto"/>
            <w:right w:val="none" w:sz="0" w:space="0" w:color="auto"/>
          </w:divBdr>
        </w:div>
        <w:div w:id="1975718383">
          <w:marLeft w:val="0"/>
          <w:marRight w:val="0"/>
          <w:marTop w:val="0"/>
          <w:marBottom w:val="0"/>
          <w:divBdr>
            <w:top w:val="none" w:sz="0" w:space="0" w:color="auto"/>
            <w:left w:val="none" w:sz="0" w:space="0" w:color="auto"/>
            <w:bottom w:val="none" w:sz="0" w:space="0" w:color="auto"/>
            <w:right w:val="none" w:sz="0" w:space="0" w:color="auto"/>
          </w:divBdr>
        </w:div>
        <w:div w:id="2068339163">
          <w:marLeft w:val="0"/>
          <w:marRight w:val="0"/>
          <w:marTop w:val="0"/>
          <w:marBottom w:val="0"/>
          <w:divBdr>
            <w:top w:val="none" w:sz="0" w:space="0" w:color="auto"/>
            <w:left w:val="none" w:sz="0" w:space="0" w:color="auto"/>
            <w:bottom w:val="none" w:sz="0" w:space="0" w:color="auto"/>
            <w:right w:val="none" w:sz="0" w:space="0" w:color="auto"/>
          </w:divBdr>
        </w:div>
      </w:divsChild>
    </w:div>
    <w:div w:id="1341200430">
      <w:bodyDiv w:val="1"/>
      <w:marLeft w:val="0"/>
      <w:marRight w:val="0"/>
      <w:marTop w:val="0"/>
      <w:marBottom w:val="0"/>
      <w:divBdr>
        <w:top w:val="none" w:sz="0" w:space="0" w:color="auto"/>
        <w:left w:val="none" w:sz="0" w:space="0" w:color="auto"/>
        <w:bottom w:val="none" w:sz="0" w:space="0" w:color="auto"/>
        <w:right w:val="none" w:sz="0" w:space="0" w:color="auto"/>
      </w:divBdr>
      <w:divsChild>
        <w:div w:id="1677265329">
          <w:marLeft w:val="0"/>
          <w:marRight w:val="0"/>
          <w:marTop w:val="0"/>
          <w:marBottom w:val="0"/>
          <w:divBdr>
            <w:top w:val="none" w:sz="0" w:space="0" w:color="auto"/>
            <w:left w:val="none" w:sz="0" w:space="0" w:color="auto"/>
            <w:bottom w:val="none" w:sz="0" w:space="0" w:color="auto"/>
            <w:right w:val="none" w:sz="0" w:space="0" w:color="auto"/>
          </w:divBdr>
          <w:divsChild>
            <w:div w:id="172064200">
              <w:marLeft w:val="0"/>
              <w:marRight w:val="0"/>
              <w:marTop w:val="0"/>
              <w:marBottom w:val="0"/>
              <w:divBdr>
                <w:top w:val="none" w:sz="0" w:space="0" w:color="auto"/>
                <w:left w:val="none" w:sz="0" w:space="0" w:color="auto"/>
                <w:bottom w:val="none" w:sz="0" w:space="0" w:color="auto"/>
                <w:right w:val="none" w:sz="0" w:space="0" w:color="auto"/>
              </w:divBdr>
            </w:div>
            <w:div w:id="51851796">
              <w:marLeft w:val="0"/>
              <w:marRight w:val="0"/>
              <w:marTop w:val="0"/>
              <w:marBottom w:val="0"/>
              <w:divBdr>
                <w:top w:val="none" w:sz="0" w:space="0" w:color="auto"/>
                <w:left w:val="none" w:sz="0" w:space="0" w:color="auto"/>
                <w:bottom w:val="none" w:sz="0" w:space="0" w:color="auto"/>
                <w:right w:val="none" w:sz="0" w:space="0" w:color="auto"/>
              </w:divBdr>
            </w:div>
            <w:div w:id="1288779981">
              <w:marLeft w:val="0"/>
              <w:marRight w:val="0"/>
              <w:marTop w:val="0"/>
              <w:marBottom w:val="0"/>
              <w:divBdr>
                <w:top w:val="none" w:sz="0" w:space="0" w:color="auto"/>
                <w:left w:val="none" w:sz="0" w:space="0" w:color="auto"/>
                <w:bottom w:val="none" w:sz="0" w:space="0" w:color="auto"/>
                <w:right w:val="none" w:sz="0" w:space="0" w:color="auto"/>
              </w:divBdr>
            </w:div>
            <w:div w:id="994185547">
              <w:marLeft w:val="0"/>
              <w:marRight w:val="0"/>
              <w:marTop w:val="0"/>
              <w:marBottom w:val="0"/>
              <w:divBdr>
                <w:top w:val="none" w:sz="0" w:space="0" w:color="auto"/>
                <w:left w:val="none" w:sz="0" w:space="0" w:color="auto"/>
                <w:bottom w:val="none" w:sz="0" w:space="0" w:color="auto"/>
                <w:right w:val="none" w:sz="0" w:space="0" w:color="auto"/>
              </w:divBdr>
            </w:div>
            <w:div w:id="1732466065">
              <w:marLeft w:val="0"/>
              <w:marRight w:val="0"/>
              <w:marTop w:val="0"/>
              <w:marBottom w:val="0"/>
              <w:divBdr>
                <w:top w:val="none" w:sz="0" w:space="0" w:color="auto"/>
                <w:left w:val="none" w:sz="0" w:space="0" w:color="auto"/>
                <w:bottom w:val="none" w:sz="0" w:space="0" w:color="auto"/>
                <w:right w:val="none" w:sz="0" w:space="0" w:color="auto"/>
              </w:divBdr>
            </w:div>
            <w:div w:id="872155758">
              <w:marLeft w:val="0"/>
              <w:marRight w:val="0"/>
              <w:marTop w:val="0"/>
              <w:marBottom w:val="0"/>
              <w:divBdr>
                <w:top w:val="none" w:sz="0" w:space="0" w:color="auto"/>
                <w:left w:val="none" w:sz="0" w:space="0" w:color="auto"/>
                <w:bottom w:val="none" w:sz="0" w:space="0" w:color="auto"/>
                <w:right w:val="none" w:sz="0" w:space="0" w:color="auto"/>
              </w:divBdr>
            </w:div>
            <w:div w:id="701975486">
              <w:marLeft w:val="0"/>
              <w:marRight w:val="0"/>
              <w:marTop w:val="0"/>
              <w:marBottom w:val="0"/>
              <w:divBdr>
                <w:top w:val="none" w:sz="0" w:space="0" w:color="auto"/>
                <w:left w:val="none" w:sz="0" w:space="0" w:color="auto"/>
                <w:bottom w:val="none" w:sz="0" w:space="0" w:color="auto"/>
                <w:right w:val="none" w:sz="0" w:space="0" w:color="auto"/>
              </w:divBdr>
            </w:div>
            <w:div w:id="1552962009">
              <w:marLeft w:val="0"/>
              <w:marRight w:val="0"/>
              <w:marTop w:val="0"/>
              <w:marBottom w:val="0"/>
              <w:divBdr>
                <w:top w:val="none" w:sz="0" w:space="0" w:color="auto"/>
                <w:left w:val="none" w:sz="0" w:space="0" w:color="auto"/>
                <w:bottom w:val="none" w:sz="0" w:space="0" w:color="auto"/>
                <w:right w:val="none" w:sz="0" w:space="0" w:color="auto"/>
              </w:divBdr>
            </w:div>
            <w:div w:id="357043459">
              <w:marLeft w:val="0"/>
              <w:marRight w:val="0"/>
              <w:marTop w:val="0"/>
              <w:marBottom w:val="0"/>
              <w:divBdr>
                <w:top w:val="none" w:sz="0" w:space="0" w:color="auto"/>
                <w:left w:val="none" w:sz="0" w:space="0" w:color="auto"/>
                <w:bottom w:val="none" w:sz="0" w:space="0" w:color="auto"/>
                <w:right w:val="none" w:sz="0" w:space="0" w:color="auto"/>
              </w:divBdr>
            </w:div>
            <w:div w:id="979043588">
              <w:marLeft w:val="0"/>
              <w:marRight w:val="0"/>
              <w:marTop w:val="0"/>
              <w:marBottom w:val="0"/>
              <w:divBdr>
                <w:top w:val="none" w:sz="0" w:space="0" w:color="auto"/>
                <w:left w:val="none" w:sz="0" w:space="0" w:color="auto"/>
                <w:bottom w:val="none" w:sz="0" w:space="0" w:color="auto"/>
                <w:right w:val="none" w:sz="0" w:space="0" w:color="auto"/>
              </w:divBdr>
            </w:div>
            <w:div w:id="1863472386">
              <w:marLeft w:val="0"/>
              <w:marRight w:val="0"/>
              <w:marTop w:val="0"/>
              <w:marBottom w:val="0"/>
              <w:divBdr>
                <w:top w:val="none" w:sz="0" w:space="0" w:color="auto"/>
                <w:left w:val="none" w:sz="0" w:space="0" w:color="auto"/>
                <w:bottom w:val="none" w:sz="0" w:space="0" w:color="auto"/>
                <w:right w:val="none" w:sz="0" w:space="0" w:color="auto"/>
              </w:divBdr>
            </w:div>
            <w:div w:id="1475562845">
              <w:marLeft w:val="0"/>
              <w:marRight w:val="0"/>
              <w:marTop w:val="0"/>
              <w:marBottom w:val="0"/>
              <w:divBdr>
                <w:top w:val="none" w:sz="0" w:space="0" w:color="auto"/>
                <w:left w:val="none" w:sz="0" w:space="0" w:color="auto"/>
                <w:bottom w:val="none" w:sz="0" w:space="0" w:color="auto"/>
                <w:right w:val="none" w:sz="0" w:space="0" w:color="auto"/>
              </w:divBdr>
            </w:div>
            <w:div w:id="270892429">
              <w:marLeft w:val="0"/>
              <w:marRight w:val="0"/>
              <w:marTop w:val="0"/>
              <w:marBottom w:val="0"/>
              <w:divBdr>
                <w:top w:val="none" w:sz="0" w:space="0" w:color="auto"/>
                <w:left w:val="none" w:sz="0" w:space="0" w:color="auto"/>
                <w:bottom w:val="none" w:sz="0" w:space="0" w:color="auto"/>
                <w:right w:val="none" w:sz="0" w:space="0" w:color="auto"/>
              </w:divBdr>
            </w:div>
            <w:div w:id="1226376599">
              <w:marLeft w:val="0"/>
              <w:marRight w:val="0"/>
              <w:marTop w:val="0"/>
              <w:marBottom w:val="0"/>
              <w:divBdr>
                <w:top w:val="none" w:sz="0" w:space="0" w:color="auto"/>
                <w:left w:val="none" w:sz="0" w:space="0" w:color="auto"/>
                <w:bottom w:val="none" w:sz="0" w:space="0" w:color="auto"/>
                <w:right w:val="none" w:sz="0" w:space="0" w:color="auto"/>
              </w:divBdr>
            </w:div>
            <w:div w:id="74933995">
              <w:marLeft w:val="0"/>
              <w:marRight w:val="0"/>
              <w:marTop w:val="0"/>
              <w:marBottom w:val="0"/>
              <w:divBdr>
                <w:top w:val="none" w:sz="0" w:space="0" w:color="auto"/>
                <w:left w:val="none" w:sz="0" w:space="0" w:color="auto"/>
                <w:bottom w:val="none" w:sz="0" w:space="0" w:color="auto"/>
                <w:right w:val="none" w:sz="0" w:space="0" w:color="auto"/>
              </w:divBdr>
            </w:div>
            <w:div w:id="1936278294">
              <w:marLeft w:val="0"/>
              <w:marRight w:val="0"/>
              <w:marTop w:val="0"/>
              <w:marBottom w:val="0"/>
              <w:divBdr>
                <w:top w:val="none" w:sz="0" w:space="0" w:color="auto"/>
                <w:left w:val="none" w:sz="0" w:space="0" w:color="auto"/>
                <w:bottom w:val="none" w:sz="0" w:space="0" w:color="auto"/>
                <w:right w:val="none" w:sz="0" w:space="0" w:color="auto"/>
              </w:divBdr>
            </w:div>
            <w:div w:id="889609681">
              <w:marLeft w:val="0"/>
              <w:marRight w:val="0"/>
              <w:marTop w:val="0"/>
              <w:marBottom w:val="0"/>
              <w:divBdr>
                <w:top w:val="none" w:sz="0" w:space="0" w:color="auto"/>
                <w:left w:val="none" w:sz="0" w:space="0" w:color="auto"/>
                <w:bottom w:val="none" w:sz="0" w:space="0" w:color="auto"/>
                <w:right w:val="none" w:sz="0" w:space="0" w:color="auto"/>
              </w:divBdr>
            </w:div>
            <w:div w:id="1030960743">
              <w:marLeft w:val="0"/>
              <w:marRight w:val="0"/>
              <w:marTop w:val="0"/>
              <w:marBottom w:val="0"/>
              <w:divBdr>
                <w:top w:val="none" w:sz="0" w:space="0" w:color="auto"/>
                <w:left w:val="none" w:sz="0" w:space="0" w:color="auto"/>
                <w:bottom w:val="none" w:sz="0" w:space="0" w:color="auto"/>
                <w:right w:val="none" w:sz="0" w:space="0" w:color="auto"/>
              </w:divBdr>
            </w:div>
            <w:div w:id="407726557">
              <w:marLeft w:val="0"/>
              <w:marRight w:val="0"/>
              <w:marTop w:val="0"/>
              <w:marBottom w:val="0"/>
              <w:divBdr>
                <w:top w:val="none" w:sz="0" w:space="0" w:color="auto"/>
                <w:left w:val="none" w:sz="0" w:space="0" w:color="auto"/>
                <w:bottom w:val="none" w:sz="0" w:space="0" w:color="auto"/>
                <w:right w:val="none" w:sz="0" w:space="0" w:color="auto"/>
              </w:divBdr>
            </w:div>
            <w:div w:id="1537500279">
              <w:marLeft w:val="0"/>
              <w:marRight w:val="0"/>
              <w:marTop w:val="0"/>
              <w:marBottom w:val="0"/>
              <w:divBdr>
                <w:top w:val="none" w:sz="0" w:space="0" w:color="auto"/>
                <w:left w:val="none" w:sz="0" w:space="0" w:color="auto"/>
                <w:bottom w:val="none" w:sz="0" w:space="0" w:color="auto"/>
                <w:right w:val="none" w:sz="0" w:space="0" w:color="auto"/>
              </w:divBdr>
            </w:div>
            <w:div w:id="1501000423">
              <w:marLeft w:val="0"/>
              <w:marRight w:val="0"/>
              <w:marTop w:val="0"/>
              <w:marBottom w:val="0"/>
              <w:divBdr>
                <w:top w:val="none" w:sz="0" w:space="0" w:color="auto"/>
                <w:left w:val="none" w:sz="0" w:space="0" w:color="auto"/>
                <w:bottom w:val="none" w:sz="0" w:space="0" w:color="auto"/>
                <w:right w:val="none" w:sz="0" w:space="0" w:color="auto"/>
              </w:divBdr>
            </w:div>
            <w:div w:id="578756139">
              <w:marLeft w:val="0"/>
              <w:marRight w:val="0"/>
              <w:marTop w:val="0"/>
              <w:marBottom w:val="0"/>
              <w:divBdr>
                <w:top w:val="none" w:sz="0" w:space="0" w:color="auto"/>
                <w:left w:val="none" w:sz="0" w:space="0" w:color="auto"/>
                <w:bottom w:val="none" w:sz="0" w:space="0" w:color="auto"/>
                <w:right w:val="none" w:sz="0" w:space="0" w:color="auto"/>
              </w:divBdr>
            </w:div>
            <w:div w:id="2068452994">
              <w:marLeft w:val="0"/>
              <w:marRight w:val="0"/>
              <w:marTop w:val="0"/>
              <w:marBottom w:val="0"/>
              <w:divBdr>
                <w:top w:val="none" w:sz="0" w:space="0" w:color="auto"/>
                <w:left w:val="none" w:sz="0" w:space="0" w:color="auto"/>
                <w:bottom w:val="none" w:sz="0" w:space="0" w:color="auto"/>
                <w:right w:val="none" w:sz="0" w:space="0" w:color="auto"/>
              </w:divBdr>
            </w:div>
            <w:div w:id="360672203">
              <w:marLeft w:val="0"/>
              <w:marRight w:val="0"/>
              <w:marTop w:val="0"/>
              <w:marBottom w:val="0"/>
              <w:divBdr>
                <w:top w:val="none" w:sz="0" w:space="0" w:color="auto"/>
                <w:left w:val="none" w:sz="0" w:space="0" w:color="auto"/>
                <w:bottom w:val="none" w:sz="0" w:space="0" w:color="auto"/>
                <w:right w:val="none" w:sz="0" w:space="0" w:color="auto"/>
              </w:divBdr>
            </w:div>
            <w:div w:id="1914007664">
              <w:marLeft w:val="0"/>
              <w:marRight w:val="0"/>
              <w:marTop w:val="0"/>
              <w:marBottom w:val="0"/>
              <w:divBdr>
                <w:top w:val="none" w:sz="0" w:space="0" w:color="auto"/>
                <w:left w:val="none" w:sz="0" w:space="0" w:color="auto"/>
                <w:bottom w:val="none" w:sz="0" w:space="0" w:color="auto"/>
                <w:right w:val="none" w:sz="0" w:space="0" w:color="auto"/>
              </w:divBdr>
            </w:div>
            <w:div w:id="311452477">
              <w:marLeft w:val="0"/>
              <w:marRight w:val="0"/>
              <w:marTop w:val="0"/>
              <w:marBottom w:val="0"/>
              <w:divBdr>
                <w:top w:val="none" w:sz="0" w:space="0" w:color="auto"/>
                <w:left w:val="none" w:sz="0" w:space="0" w:color="auto"/>
                <w:bottom w:val="none" w:sz="0" w:space="0" w:color="auto"/>
                <w:right w:val="none" w:sz="0" w:space="0" w:color="auto"/>
              </w:divBdr>
            </w:div>
            <w:div w:id="911893316">
              <w:marLeft w:val="0"/>
              <w:marRight w:val="0"/>
              <w:marTop w:val="0"/>
              <w:marBottom w:val="0"/>
              <w:divBdr>
                <w:top w:val="none" w:sz="0" w:space="0" w:color="auto"/>
                <w:left w:val="none" w:sz="0" w:space="0" w:color="auto"/>
                <w:bottom w:val="none" w:sz="0" w:space="0" w:color="auto"/>
                <w:right w:val="none" w:sz="0" w:space="0" w:color="auto"/>
              </w:divBdr>
            </w:div>
            <w:div w:id="1315601511">
              <w:marLeft w:val="0"/>
              <w:marRight w:val="0"/>
              <w:marTop w:val="0"/>
              <w:marBottom w:val="0"/>
              <w:divBdr>
                <w:top w:val="none" w:sz="0" w:space="0" w:color="auto"/>
                <w:left w:val="none" w:sz="0" w:space="0" w:color="auto"/>
                <w:bottom w:val="none" w:sz="0" w:space="0" w:color="auto"/>
                <w:right w:val="none" w:sz="0" w:space="0" w:color="auto"/>
              </w:divBdr>
            </w:div>
            <w:div w:id="572740515">
              <w:marLeft w:val="0"/>
              <w:marRight w:val="0"/>
              <w:marTop w:val="0"/>
              <w:marBottom w:val="0"/>
              <w:divBdr>
                <w:top w:val="none" w:sz="0" w:space="0" w:color="auto"/>
                <w:left w:val="none" w:sz="0" w:space="0" w:color="auto"/>
                <w:bottom w:val="none" w:sz="0" w:space="0" w:color="auto"/>
                <w:right w:val="none" w:sz="0" w:space="0" w:color="auto"/>
              </w:divBdr>
            </w:div>
            <w:div w:id="79679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981393">
      <w:bodyDiv w:val="1"/>
      <w:marLeft w:val="0"/>
      <w:marRight w:val="0"/>
      <w:marTop w:val="0"/>
      <w:marBottom w:val="0"/>
      <w:divBdr>
        <w:top w:val="none" w:sz="0" w:space="0" w:color="auto"/>
        <w:left w:val="none" w:sz="0" w:space="0" w:color="auto"/>
        <w:bottom w:val="none" w:sz="0" w:space="0" w:color="auto"/>
        <w:right w:val="none" w:sz="0" w:space="0" w:color="auto"/>
      </w:divBdr>
      <w:divsChild>
        <w:div w:id="2031489944">
          <w:marLeft w:val="0"/>
          <w:marRight w:val="0"/>
          <w:marTop w:val="0"/>
          <w:marBottom w:val="0"/>
          <w:divBdr>
            <w:top w:val="none" w:sz="0" w:space="0" w:color="auto"/>
            <w:left w:val="none" w:sz="0" w:space="0" w:color="auto"/>
            <w:bottom w:val="none" w:sz="0" w:space="0" w:color="auto"/>
            <w:right w:val="none" w:sz="0" w:space="0" w:color="auto"/>
          </w:divBdr>
        </w:div>
        <w:div w:id="1273703886">
          <w:marLeft w:val="0"/>
          <w:marRight w:val="0"/>
          <w:marTop w:val="0"/>
          <w:marBottom w:val="0"/>
          <w:divBdr>
            <w:top w:val="none" w:sz="0" w:space="0" w:color="auto"/>
            <w:left w:val="none" w:sz="0" w:space="0" w:color="auto"/>
            <w:bottom w:val="none" w:sz="0" w:space="0" w:color="auto"/>
            <w:right w:val="none" w:sz="0" w:space="0" w:color="auto"/>
          </w:divBdr>
        </w:div>
        <w:div w:id="1140271281">
          <w:marLeft w:val="0"/>
          <w:marRight w:val="0"/>
          <w:marTop w:val="0"/>
          <w:marBottom w:val="0"/>
          <w:divBdr>
            <w:top w:val="none" w:sz="0" w:space="0" w:color="auto"/>
            <w:left w:val="none" w:sz="0" w:space="0" w:color="auto"/>
            <w:bottom w:val="none" w:sz="0" w:space="0" w:color="auto"/>
            <w:right w:val="none" w:sz="0" w:space="0" w:color="auto"/>
          </w:divBdr>
        </w:div>
        <w:div w:id="612980172">
          <w:marLeft w:val="0"/>
          <w:marRight w:val="0"/>
          <w:marTop w:val="0"/>
          <w:marBottom w:val="0"/>
          <w:divBdr>
            <w:top w:val="none" w:sz="0" w:space="0" w:color="auto"/>
            <w:left w:val="none" w:sz="0" w:space="0" w:color="auto"/>
            <w:bottom w:val="none" w:sz="0" w:space="0" w:color="auto"/>
            <w:right w:val="none" w:sz="0" w:space="0" w:color="auto"/>
          </w:divBdr>
        </w:div>
        <w:div w:id="476606016">
          <w:marLeft w:val="0"/>
          <w:marRight w:val="0"/>
          <w:marTop w:val="0"/>
          <w:marBottom w:val="0"/>
          <w:divBdr>
            <w:top w:val="none" w:sz="0" w:space="0" w:color="auto"/>
            <w:left w:val="none" w:sz="0" w:space="0" w:color="auto"/>
            <w:bottom w:val="none" w:sz="0" w:space="0" w:color="auto"/>
            <w:right w:val="none" w:sz="0" w:space="0" w:color="auto"/>
          </w:divBdr>
        </w:div>
        <w:div w:id="595214442">
          <w:marLeft w:val="0"/>
          <w:marRight w:val="0"/>
          <w:marTop w:val="0"/>
          <w:marBottom w:val="0"/>
          <w:divBdr>
            <w:top w:val="none" w:sz="0" w:space="0" w:color="auto"/>
            <w:left w:val="none" w:sz="0" w:space="0" w:color="auto"/>
            <w:bottom w:val="none" w:sz="0" w:space="0" w:color="auto"/>
            <w:right w:val="none" w:sz="0" w:space="0" w:color="auto"/>
          </w:divBdr>
        </w:div>
        <w:div w:id="1036468702">
          <w:marLeft w:val="0"/>
          <w:marRight w:val="0"/>
          <w:marTop w:val="0"/>
          <w:marBottom w:val="0"/>
          <w:divBdr>
            <w:top w:val="none" w:sz="0" w:space="0" w:color="auto"/>
            <w:left w:val="none" w:sz="0" w:space="0" w:color="auto"/>
            <w:bottom w:val="none" w:sz="0" w:space="0" w:color="auto"/>
            <w:right w:val="none" w:sz="0" w:space="0" w:color="auto"/>
          </w:divBdr>
        </w:div>
        <w:div w:id="1850094533">
          <w:marLeft w:val="0"/>
          <w:marRight w:val="0"/>
          <w:marTop w:val="0"/>
          <w:marBottom w:val="0"/>
          <w:divBdr>
            <w:top w:val="none" w:sz="0" w:space="0" w:color="auto"/>
            <w:left w:val="none" w:sz="0" w:space="0" w:color="auto"/>
            <w:bottom w:val="none" w:sz="0" w:space="0" w:color="auto"/>
            <w:right w:val="none" w:sz="0" w:space="0" w:color="auto"/>
          </w:divBdr>
        </w:div>
        <w:div w:id="285550011">
          <w:marLeft w:val="0"/>
          <w:marRight w:val="0"/>
          <w:marTop w:val="0"/>
          <w:marBottom w:val="0"/>
          <w:divBdr>
            <w:top w:val="none" w:sz="0" w:space="0" w:color="auto"/>
            <w:left w:val="none" w:sz="0" w:space="0" w:color="auto"/>
            <w:bottom w:val="none" w:sz="0" w:space="0" w:color="auto"/>
            <w:right w:val="none" w:sz="0" w:space="0" w:color="auto"/>
          </w:divBdr>
        </w:div>
        <w:div w:id="399641285">
          <w:marLeft w:val="0"/>
          <w:marRight w:val="0"/>
          <w:marTop w:val="0"/>
          <w:marBottom w:val="0"/>
          <w:divBdr>
            <w:top w:val="none" w:sz="0" w:space="0" w:color="auto"/>
            <w:left w:val="none" w:sz="0" w:space="0" w:color="auto"/>
            <w:bottom w:val="none" w:sz="0" w:space="0" w:color="auto"/>
            <w:right w:val="none" w:sz="0" w:space="0" w:color="auto"/>
          </w:divBdr>
        </w:div>
        <w:div w:id="761610958">
          <w:marLeft w:val="0"/>
          <w:marRight w:val="0"/>
          <w:marTop w:val="0"/>
          <w:marBottom w:val="0"/>
          <w:divBdr>
            <w:top w:val="none" w:sz="0" w:space="0" w:color="auto"/>
            <w:left w:val="none" w:sz="0" w:space="0" w:color="auto"/>
            <w:bottom w:val="none" w:sz="0" w:space="0" w:color="auto"/>
            <w:right w:val="none" w:sz="0" w:space="0" w:color="auto"/>
          </w:divBdr>
        </w:div>
        <w:div w:id="94716235">
          <w:marLeft w:val="0"/>
          <w:marRight w:val="0"/>
          <w:marTop w:val="0"/>
          <w:marBottom w:val="0"/>
          <w:divBdr>
            <w:top w:val="none" w:sz="0" w:space="0" w:color="auto"/>
            <w:left w:val="none" w:sz="0" w:space="0" w:color="auto"/>
            <w:bottom w:val="none" w:sz="0" w:space="0" w:color="auto"/>
            <w:right w:val="none" w:sz="0" w:space="0" w:color="auto"/>
          </w:divBdr>
        </w:div>
        <w:div w:id="2135126267">
          <w:marLeft w:val="0"/>
          <w:marRight w:val="0"/>
          <w:marTop w:val="0"/>
          <w:marBottom w:val="0"/>
          <w:divBdr>
            <w:top w:val="none" w:sz="0" w:space="0" w:color="auto"/>
            <w:left w:val="none" w:sz="0" w:space="0" w:color="auto"/>
            <w:bottom w:val="none" w:sz="0" w:space="0" w:color="auto"/>
            <w:right w:val="none" w:sz="0" w:space="0" w:color="auto"/>
          </w:divBdr>
        </w:div>
        <w:div w:id="98523758">
          <w:marLeft w:val="0"/>
          <w:marRight w:val="0"/>
          <w:marTop w:val="0"/>
          <w:marBottom w:val="0"/>
          <w:divBdr>
            <w:top w:val="none" w:sz="0" w:space="0" w:color="auto"/>
            <w:left w:val="none" w:sz="0" w:space="0" w:color="auto"/>
            <w:bottom w:val="none" w:sz="0" w:space="0" w:color="auto"/>
            <w:right w:val="none" w:sz="0" w:space="0" w:color="auto"/>
          </w:divBdr>
        </w:div>
        <w:div w:id="1118838471">
          <w:marLeft w:val="0"/>
          <w:marRight w:val="0"/>
          <w:marTop w:val="0"/>
          <w:marBottom w:val="0"/>
          <w:divBdr>
            <w:top w:val="none" w:sz="0" w:space="0" w:color="auto"/>
            <w:left w:val="none" w:sz="0" w:space="0" w:color="auto"/>
            <w:bottom w:val="none" w:sz="0" w:space="0" w:color="auto"/>
            <w:right w:val="none" w:sz="0" w:space="0" w:color="auto"/>
          </w:divBdr>
        </w:div>
        <w:div w:id="1233585547">
          <w:marLeft w:val="0"/>
          <w:marRight w:val="0"/>
          <w:marTop w:val="0"/>
          <w:marBottom w:val="0"/>
          <w:divBdr>
            <w:top w:val="none" w:sz="0" w:space="0" w:color="auto"/>
            <w:left w:val="none" w:sz="0" w:space="0" w:color="auto"/>
            <w:bottom w:val="none" w:sz="0" w:space="0" w:color="auto"/>
            <w:right w:val="none" w:sz="0" w:space="0" w:color="auto"/>
          </w:divBdr>
        </w:div>
        <w:div w:id="763915162">
          <w:marLeft w:val="0"/>
          <w:marRight w:val="0"/>
          <w:marTop w:val="0"/>
          <w:marBottom w:val="0"/>
          <w:divBdr>
            <w:top w:val="none" w:sz="0" w:space="0" w:color="auto"/>
            <w:left w:val="none" w:sz="0" w:space="0" w:color="auto"/>
            <w:bottom w:val="none" w:sz="0" w:space="0" w:color="auto"/>
            <w:right w:val="none" w:sz="0" w:space="0" w:color="auto"/>
          </w:divBdr>
        </w:div>
        <w:div w:id="161969590">
          <w:marLeft w:val="0"/>
          <w:marRight w:val="0"/>
          <w:marTop w:val="0"/>
          <w:marBottom w:val="0"/>
          <w:divBdr>
            <w:top w:val="none" w:sz="0" w:space="0" w:color="auto"/>
            <w:left w:val="none" w:sz="0" w:space="0" w:color="auto"/>
            <w:bottom w:val="none" w:sz="0" w:space="0" w:color="auto"/>
            <w:right w:val="none" w:sz="0" w:space="0" w:color="auto"/>
          </w:divBdr>
        </w:div>
        <w:div w:id="1724284084">
          <w:marLeft w:val="0"/>
          <w:marRight w:val="0"/>
          <w:marTop w:val="0"/>
          <w:marBottom w:val="0"/>
          <w:divBdr>
            <w:top w:val="none" w:sz="0" w:space="0" w:color="auto"/>
            <w:left w:val="none" w:sz="0" w:space="0" w:color="auto"/>
            <w:bottom w:val="none" w:sz="0" w:space="0" w:color="auto"/>
            <w:right w:val="none" w:sz="0" w:space="0" w:color="auto"/>
          </w:divBdr>
        </w:div>
        <w:div w:id="867834008">
          <w:marLeft w:val="0"/>
          <w:marRight w:val="0"/>
          <w:marTop w:val="0"/>
          <w:marBottom w:val="0"/>
          <w:divBdr>
            <w:top w:val="none" w:sz="0" w:space="0" w:color="auto"/>
            <w:left w:val="none" w:sz="0" w:space="0" w:color="auto"/>
            <w:bottom w:val="none" w:sz="0" w:space="0" w:color="auto"/>
            <w:right w:val="none" w:sz="0" w:space="0" w:color="auto"/>
          </w:divBdr>
        </w:div>
        <w:div w:id="97071038">
          <w:marLeft w:val="0"/>
          <w:marRight w:val="0"/>
          <w:marTop w:val="0"/>
          <w:marBottom w:val="0"/>
          <w:divBdr>
            <w:top w:val="none" w:sz="0" w:space="0" w:color="auto"/>
            <w:left w:val="none" w:sz="0" w:space="0" w:color="auto"/>
            <w:bottom w:val="none" w:sz="0" w:space="0" w:color="auto"/>
            <w:right w:val="none" w:sz="0" w:space="0" w:color="auto"/>
          </w:divBdr>
        </w:div>
        <w:div w:id="467279317">
          <w:marLeft w:val="0"/>
          <w:marRight w:val="0"/>
          <w:marTop w:val="0"/>
          <w:marBottom w:val="0"/>
          <w:divBdr>
            <w:top w:val="none" w:sz="0" w:space="0" w:color="auto"/>
            <w:left w:val="none" w:sz="0" w:space="0" w:color="auto"/>
            <w:bottom w:val="none" w:sz="0" w:space="0" w:color="auto"/>
            <w:right w:val="none" w:sz="0" w:space="0" w:color="auto"/>
          </w:divBdr>
        </w:div>
        <w:div w:id="2011251922">
          <w:marLeft w:val="0"/>
          <w:marRight w:val="0"/>
          <w:marTop w:val="0"/>
          <w:marBottom w:val="0"/>
          <w:divBdr>
            <w:top w:val="none" w:sz="0" w:space="0" w:color="auto"/>
            <w:left w:val="none" w:sz="0" w:space="0" w:color="auto"/>
            <w:bottom w:val="none" w:sz="0" w:space="0" w:color="auto"/>
            <w:right w:val="none" w:sz="0" w:space="0" w:color="auto"/>
          </w:divBdr>
        </w:div>
      </w:divsChild>
    </w:div>
    <w:div w:id="1480729308">
      <w:bodyDiv w:val="1"/>
      <w:marLeft w:val="0"/>
      <w:marRight w:val="0"/>
      <w:marTop w:val="0"/>
      <w:marBottom w:val="0"/>
      <w:divBdr>
        <w:top w:val="none" w:sz="0" w:space="0" w:color="auto"/>
        <w:left w:val="none" w:sz="0" w:space="0" w:color="auto"/>
        <w:bottom w:val="none" w:sz="0" w:space="0" w:color="auto"/>
        <w:right w:val="none" w:sz="0" w:space="0" w:color="auto"/>
      </w:divBdr>
    </w:div>
    <w:div w:id="1521626830">
      <w:bodyDiv w:val="1"/>
      <w:marLeft w:val="0"/>
      <w:marRight w:val="0"/>
      <w:marTop w:val="0"/>
      <w:marBottom w:val="0"/>
      <w:divBdr>
        <w:top w:val="none" w:sz="0" w:space="0" w:color="auto"/>
        <w:left w:val="none" w:sz="0" w:space="0" w:color="auto"/>
        <w:bottom w:val="none" w:sz="0" w:space="0" w:color="auto"/>
        <w:right w:val="none" w:sz="0" w:space="0" w:color="auto"/>
      </w:divBdr>
      <w:divsChild>
        <w:div w:id="1587226633">
          <w:marLeft w:val="0"/>
          <w:marRight w:val="0"/>
          <w:marTop w:val="0"/>
          <w:marBottom w:val="0"/>
          <w:divBdr>
            <w:top w:val="none" w:sz="0" w:space="0" w:color="auto"/>
            <w:left w:val="none" w:sz="0" w:space="0" w:color="auto"/>
            <w:bottom w:val="none" w:sz="0" w:space="0" w:color="auto"/>
            <w:right w:val="none" w:sz="0" w:space="0" w:color="auto"/>
          </w:divBdr>
        </w:div>
        <w:div w:id="1962152519">
          <w:marLeft w:val="0"/>
          <w:marRight w:val="0"/>
          <w:marTop w:val="0"/>
          <w:marBottom w:val="0"/>
          <w:divBdr>
            <w:top w:val="none" w:sz="0" w:space="0" w:color="auto"/>
            <w:left w:val="none" w:sz="0" w:space="0" w:color="auto"/>
            <w:bottom w:val="none" w:sz="0" w:space="0" w:color="auto"/>
            <w:right w:val="none" w:sz="0" w:space="0" w:color="auto"/>
          </w:divBdr>
        </w:div>
        <w:div w:id="880556297">
          <w:marLeft w:val="0"/>
          <w:marRight w:val="0"/>
          <w:marTop w:val="0"/>
          <w:marBottom w:val="0"/>
          <w:divBdr>
            <w:top w:val="none" w:sz="0" w:space="0" w:color="auto"/>
            <w:left w:val="none" w:sz="0" w:space="0" w:color="auto"/>
            <w:bottom w:val="none" w:sz="0" w:space="0" w:color="auto"/>
            <w:right w:val="none" w:sz="0" w:space="0" w:color="auto"/>
          </w:divBdr>
        </w:div>
        <w:div w:id="750204492">
          <w:marLeft w:val="0"/>
          <w:marRight w:val="0"/>
          <w:marTop w:val="0"/>
          <w:marBottom w:val="0"/>
          <w:divBdr>
            <w:top w:val="none" w:sz="0" w:space="0" w:color="auto"/>
            <w:left w:val="none" w:sz="0" w:space="0" w:color="auto"/>
            <w:bottom w:val="none" w:sz="0" w:space="0" w:color="auto"/>
            <w:right w:val="none" w:sz="0" w:space="0" w:color="auto"/>
          </w:divBdr>
        </w:div>
        <w:div w:id="119804336">
          <w:marLeft w:val="0"/>
          <w:marRight w:val="0"/>
          <w:marTop w:val="0"/>
          <w:marBottom w:val="0"/>
          <w:divBdr>
            <w:top w:val="none" w:sz="0" w:space="0" w:color="auto"/>
            <w:left w:val="none" w:sz="0" w:space="0" w:color="auto"/>
            <w:bottom w:val="none" w:sz="0" w:space="0" w:color="auto"/>
            <w:right w:val="none" w:sz="0" w:space="0" w:color="auto"/>
          </w:divBdr>
        </w:div>
        <w:div w:id="398019822">
          <w:marLeft w:val="0"/>
          <w:marRight w:val="0"/>
          <w:marTop w:val="0"/>
          <w:marBottom w:val="0"/>
          <w:divBdr>
            <w:top w:val="none" w:sz="0" w:space="0" w:color="auto"/>
            <w:left w:val="none" w:sz="0" w:space="0" w:color="auto"/>
            <w:bottom w:val="none" w:sz="0" w:space="0" w:color="auto"/>
            <w:right w:val="none" w:sz="0" w:space="0" w:color="auto"/>
          </w:divBdr>
        </w:div>
      </w:divsChild>
    </w:div>
    <w:div w:id="1565532473">
      <w:bodyDiv w:val="1"/>
      <w:marLeft w:val="0"/>
      <w:marRight w:val="0"/>
      <w:marTop w:val="0"/>
      <w:marBottom w:val="0"/>
      <w:divBdr>
        <w:top w:val="none" w:sz="0" w:space="0" w:color="auto"/>
        <w:left w:val="none" w:sz="0" w:space="0" w:color="auto"/>
        <w:bottom w:val="none" w:sz="0" w:space="0" w:color="auto"/>
        <w:right w:val="none" w:sz="0" w:space="0" w:color="auto"/>
      </w:divBdr>
    </w:div>
    <w:div w:id="1608998709">
      <w:bodyDiv w:val="1"/>
      <w:marLeft w:val="0"/>
      <w:marRight w:val="0"/>
      <w:marTop w:val="0"/>
      <w:marBottom w:val="0"/>
      <w:divBdr>
        <w:top w:val="none" w:sz="0" w:space="0" w:color="auto"/>
        <w:left w:val="none" w:sz="0" w:space="0" w:color="auto"/>
        <w:bottom w:val="none" w:sz="0" w:space="0" w:color="auto"/>
        <w:right w:val="none" w:sz="0" w:space="0" w:color="auto"/>
      </w:divBdr>
    </w:div>
    <w:div w:id="1625119911">
      <w:bodyDiv w:val="1"/>
      <w:marLeft w:val="0"/>
      <w:marRight w:val="0"/>
      <w:marTop w:val="0"/>
      <w:marBottom w:val="0"/>
      <w:divBdr>
        <w:top w:val="none" w:sz="0" w:space="0" w:color="auto"/>
        <w:left w:val="none" w:sz="0" w:space="0" w:color="auto"/>
        <w:bottom w:val="none" w:sz="0" w:space="0" w:color="auto"/>
        <w:right w:val="none" w:sz="0" w:space="0" w:color="auto"/>
      </w:divBdr>
    </w:div>
    <w:div w:id="1671567692">
      <w:bodyDiv w:val="1"/>
      <w:marLeft w:val="0"/>
      <w:marRight w:val="0"/>
      <w:marTop w:val="0"/>
      <w:marBottom w:val="0"/>
      <w:divBdr>
        <w:top w:val="none" w:sz="0" w:space="0" w:color="auto"/>
        <w:left w:val="none" w:sz="0" w:space="0" w:color="auto"/>
        <w:bottom w:val="none" w:sz="0" w:space="0" w:color="auto"/>
        <w:right w:val="none" w:sz="0" w:space="0" w:color="auto"/>
      </w:divBdr>
    </w:div>
    <w:div w:id="1740440441">
      <w:bodyDiv w:val="1"/>
      <w:marLeft w:val="0"/>
      <w:marRight w:val="0"/>
      <w:marTop w:val="0"/>
      <w:marBottom w:val="0"/>
      <w:divBdr>
        <w:top w:val="none" w:sz="0" w:space="0" w:color="auto"/>
        <w:left w:val="none" w:sz="0" w:space="0" w:color="auto"/>
        <w:bottom w:val="none" w:sz="0" w:space="0" w:color="auto"/>
        <w:right w:val="none" w:sz="0" w:space="0" w:color="auto"/>
      </w:divBdr>
    </w:div>
    <w:div w:id="1821459697">
      <w:bodyDiv w:val="1"/>
      <w:marLeft w:val="0"/>
      <w:marRight w:val="0"/>
      <w:marTop w:val="0"/>
      <w:marBottom w:val="0"/>
      <w:divBdr>
        <w:top w:val="none" w:sz="0" w:space="0" w:color="auto"/>
        <w:left w:val="none" w:sz="0" w:space="0" w:color="auto"/>
        <w:bottom w:val="none" w:sz="0" w:space="0" w:color="auto"/>
        <w:right w:val="none" w:sz="0" w:space="0" w:color="auto"/>
      </w:divBdr>
      <w:divsChild>
        <w:div w:id="1059784550">
          <w:marLeft w:val="0"/>
          <w:marRight w:val="0"/>
          <w:marTop w:val="0"/>
          <w:marBottom w:val="0"/>
          <w:divBdr>
            <w:top w:val="none" w:sz="0" w:space="0" w:color="auto"/>
            <w:left w:val="none" w:sz="0" w:space="0" w:color="auto"/>
            <w:bottom w:val="none" w:sz="0" w:space="0" w:color="auto"/>
            <w:right w:val="none" w:sz="0" w:space="0" w:color="auto"/>
          </w:divBdr>
        </w:div>
        <w:div w:id="1561091989">
          <w:marLeft w:val="0"/>
          <w:marRight w:val="0"/>
          <w:marTop w:val="0"/>
          <w:marBottom w:val="0"/>
          <w:divBdr>
            <w:top w:val="none" w:sz="0" w:space="0" w:color="auto"/>
            <w:left w:val="none" w:sz="0" w:space="0" w:color="auto"/>
            <w:bottom w:val="none" w:sz="0" w:space="0" w:color="auto"/>
            <w:right w:val="none" w:sz="0" w:space="0" w:color="auto"/>
          </w:divBdr>
        </w:div>
        <w:div w:id="1846044578">
          <w:marLeft w:val="0"/>
          <w:marRight w:val="0"/>
          <w:marTop w:val="0"/>
          <w:marBottom w:val="0"/>
          <w:divBdr>
            <w:top w:val="none" w:sz="0" w:space="0" w:color="auto"/>
            <w:left w:val="none" w:sz="0" w:space="0" w:color="auto"/>
            <w:bottom w:val="none" w:sz="0" w:space="0" w:color="auto"/>
            <w:right w:val="none" w:sz="0" w:space="0" w:color="auto"/>
          </w:divBdr>
        </w:div>
        <w:div w:id="1219246835">
          <w:marLeft w:val="0"/>
          <w:marRight w:val="0"/>
          <w:marTop w:val="0"/>
          <w:marBottom w:val="0"/>
          <w:divBdr>
            <w:top w:val="none" w:sz="0" w:space="0" w:color="auto"/>
            <w:left w:val="none" w:sz="0" w:space="0" w:color="auto"/>
            <w:bottom w:val="none" w:sz="0" w:space="0" w:color="auto"/>
            <w:right w:val="none" w:sz="0" w:space="0" w:color="auto"/>
          </w:divBdr>
        </w:div>
        <w:div w:id="483160610">
          <w:marLeft w:val="0"/>
          <w:marRight w:val="0"/>
          <w:marTop w:val="0"/>
          <w:marBottom w:val="0"/>
          <w:divBdr>
            <w:top w:val="none" w:sz="0" w:space="0" w:color="auto"/>
            <w:left w:val="none" w:sz="0" w:space="0" w:color="auto"/>
            <w:bottom w:val="none" w:sz="0" w:space="0" w:color="auto"/>
            <w:right w:val="none" w:sz="0" w:space="0" w:color="auto"/>
          </w:divBdr>
        </w:div>
        <w:div w:id="715854925">
          <w:marLeft w:val="0"/>
          <w:marRight w:val="0"/>
          <w:marTop w:val="0"/>
          <w:marBottom w:val="0"/>
          <w:divBdr>
            <w:top w:val="none" w:sz="0" w:space="0" w:color="auto"/>
            <w:left w:val="none" w:sz="0" w:space="0" w:color="auto"/>
            <w:bottom w:val="none" w:sz="0" w:space="0" w:color="auto"/>
            <w:right w:val="none" w:sz="0" w:space="0" w:color="auto"/>
          </w:divBdr>
        </w:div>
      </w:divsChild>
    </w:div>
    <w:div w:id="1828668738">
      <w:bodyDiv w:val="1"/>
      <w:marLeft w:val="0"/>
      <w:marRight w:val="0"/>
      <w:marTop w:val="0"/>
      <w:marBottom w:val="0"/>
      <w:divBdr>
        <w:top w:val="none" w:sz="0" w:space="0" w:color="auto"/>
        <w:left w:val="none" w:sz="0" w:space="0" w:color="auto"/>
        <w:bottom w:val="none" w:sz="0" w:space="0" w:color="auto"/>
        <w:right w:val="none" w:sz="0" w:space="0" w:color="auto"/>
      </w:divBdr>
    </w:div>
    <w:div w:id="1836603358">
      <w:bodyDiv w:val="1"/>
      <w:marLeft w:val="0"/>
      <w:marRight w:val="0"/>
      <w:marTop w:val="0"/>
      <w:marBottom w:val="0"/>
      <w:divBdr>
        <w:top w:val="none" w:sz="0" w:space="0" w:color="auto"/>
        <w:left w:val="none" w:sz="0" w:space="0" w:color="auto"/>
        <w:bottom w:val="none" w:sz="0" w:space="0" w:color="auto"/>
        <w:right w:val="none" w:sz="0" w:space="0" w:color="auto"/>
      </w:divBdr>
    </w:div>
    <w:div w:id="1843813759">
      <w:bodyDiv w:val="1"/>
      <w:marLeft w:val="0"/>
      <w:marRight w:val="0"/>
      <w:marTop w:val="0"/>
      <w:marBottom w:val="0"/>
      <w:divBdr>
        <w:top w:val="none" w:sz="0" w:space="0" w:color="auto"/>
        <w:left w:val="none" w:sz="0" w:space="0" w:color="auto"/>
        <w:bottom w:val="none" w:sz="0" w:space="0" w:color="auto"/>
        <w:right w:val="none" w:sz="0" w:space="0" w:color="auto"/>
      </w:divBdr>
    </w:div>
    <w:div w:id="1860896191">
      <w:bodyDiv w:val="1"/>
      <w:marLeft w:val="0"/>
      <w:marRight w:val="0"/>
      <w:marTop w:val="0"/>
      <w:marBottom w:val="0"/>
      <w:divBdr>
        <w:top w:val="none" w:sz="0" w:space="0" w:color="auto"/>
        <w:left w:val="none" w:sz="0" w:space="0" w:color="auto"/>
        <w:bottom w:val="none" w:sz="0" w:space="0" w:color="auto"/>
        <w:right w:val="none" w:sz="0" w:space="0" w:color="auto"/>
      </w:divBdr>
    </w:div>
    <w:div w:id="1886021192">
      <w:bodyDiv w:val="1"/>
      <w:marLeft w:val="0"/>
      <w:marRight w:val="0"/>
      <w:marTop w:val="0"/>
      <w:marBottom w:val="0"/>
      <w:divBdr>
        <w:top w:val="none" w:sz="0" w:space="0" w:color="auto"/>
        <w:left w:val="none" w:sz="0" w:space="0" w:color="auto"/>
        <w:bottom w:val="none" w:sz="0" w:space="0" w:color="auto"/>
        <w:right w:val="none" w:sz="0" w:space="0" w:color="auto"/>
      </w:divBdr>
    </w:div>
    <w:div w:id="2002390019">
      <w:bodyDiv w:val="1"/>
      <w:marLeft w:val="0"/>
      <w:marRight w:val="0"/>
      <w:marTop w:val="0"/>
      <w:marBottom w:val="0"/>
      <w:divBdr>
        <w:top w:val="none" w:sz="0" w:space="0" w:color="auto"/>
        <w:left w:val="none" w:sz="0" w:space="0" w:color="auto"/>
        <w:bottom w:val="none" w:sz="0" w:space="0" w:color="auto"/>
        <w:right w:val="none" w:sz="0" w:space="0" w:color="auto"/>
      </w:divBdr>
    </w:div>
    <w:div w:id="2090887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choepfungstag.inf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oekumene-ack.d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88F512-8C01-4E55-85C2-7C40AC983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C6CB69C7.dotm</Template>
  <TotalTime>0</TotalTime>
  <Pages>8</Pages>
  <Words>1873</Words>
  <Characters>11802</Characters>
  <Application>Microsoft Office Word</Application>
  <DocSecurity>4</DocSecurity>
  <Lines>98</Lines>
  <Paragraphs>27</Paragraphs>
  <ScaleCrop>false</ScaleCrop>
  <HeadingPairs>
    <vt:vector size="2" baseType="variant">
      <vt:variant>
        <vt:lpstr>Titel</vt:lpstr>
      </vt:variant>
      <vt:variant>
        <vt:i4>1</vt:i4>
      </vt:variant>
    </vt:vector>
  </HeadingPairs>
  <TitlesOfParts>
    <vt:vector size="1" baseType="lpstr">
      <vt:lpstr/>
    </vt:vector>
  </TitlesOfParts>
  <Company>DIOGRZ</Company>
  <LinksUpToDate>false</LinksUpToDate>
  <CharactersWithSpaces>13648</CharactersWithSpaces>
  <SharedDoc>false</SharedDoc>
  <HLinks>
    <vt:vector size="78" baseType="variant">
      <vt:variant>
        <vt:i4>4194368</vt:i4>
      </vt:variant>
      <vt:variant>
        <vt:i4>72</vt:i4>
      </vt:variant>
      <vt:variant>
        <vt:i4>0</vt:i4>
      </vt:variant>
      <vt:variant>
        <vt:i4>5</vt:i4>
      </vt:variant>
      <vt:variant>
        <vt:lpwstr>https://www.unifr.ch/bkv/bild118-b-2.htm</vt:lpwstr>
      </vt:variant>
      <vt:variant>
        <vt:lpwstr/>
      </vt:variant>
      <vt:variant>
        <vt:i4>4456489</vt:i4>
      </vt:variant>
      <vt:variant>
        <vt:i4>69</vt:i4>
      </vt:variant>
      <vt:variant>
        <vt:i4>0</vt:i4>
      </vt:variant>
      <vt:variant>
        <vt:i4>5</vt:i4>
      </vt:variant>
      <vt:variant>
        <vt:lpwstr>https://www.unifr.ch/bkv/kapitel63.htm-Sch%C3%B6pfung</vt:lpwstr>
      </vt:variant>
      <vt:variant>
        <vt:lpwstr>1</vt:lpwstr>
      </vt:variant>
      <vt:variant>
        <vt:i4>1245244</vt:i4>
      </vt:variant>
      <vt:variant>
        <vt:i4>62</vt:i4>
      </vt:variant>
      <vt:variant>
        <vt:i4>0</vt:i4>
      </vt:variant>
      <vt:variant>
        <vt:i4>5</vt:i4>
      </vt:variant>
      <vt:variant>
        <vt:lpwstr/>
      </vt:variant>
      <vt:variant>
        <vt:lpwstr>_Toc469562758</vt:lpwstr>
      </vt:variant>
      <vt:variant>
        <vt:i4>1245244</vt:i4>
      </vt:variant>
      <vt:variant>
        <vt:i4>56</vt:i4>
      </vt:variant>
      <vt:variant>
        <vt:i4>0</vt:i4>
      </vt:variant>
      <vt:variant>
        <vt:i4>5</vt:i4>
      </vt:variant>
      <vt:variant>
        <vt:lpwstr/>
      </vt:variant>
      <vt:variant>
        <vt:lpwstr>_Toc469562757</vt:lpwstr>
      </vt:variant>
      <vt:variant>
        <vt:i4>1245244</vt:i4>
      </vt:variant>
      <vt:variant>
        <vt:i4>50</vt:i4>
      </vt:variant>
      <vt:variant>
        <vt:i4>0</vt:i4>
      </vt:variant>
      <vt:variant>
        <vt:i4>5</vt:i4>
      </vt:variant>
      <vt:variant>
        <vt:lpwstr/>
      </vt:variant>
      <vt:variant>
        <vt:lpwstr>_Toc469562756</vt:lpwstr>
      </vt:variant>
      <vt:variant>
        <vt:i4>1245244</vt:i4>
      </vt:variant>
      <vt:variant>
        <vt:i4>44</vt:i4>
      </vt:variant>
      <vt:variant>
        <vt:i4>0</vt:i4>
      </vt:variant>
      <vt:variant>
        <vt:i4>5</vt:i4>
      </vt:variant>
      <vt:variant>
        <vt:lpwstr/>
      </vt:variant>
      <vt:variant>
        <vt:lpwstr>_Toc469562755</vt:lpwstr>
      </vt:variant>
      <vt:variant>
        <vt:i4>1245244</vt:i4>
      </vt:variant>
      <vt:variant>
        <vt:i4>38</vt:i4>
      </vt:variant>
      <vt:variant>
        <vt:i4>0</vt:i4>
      </vt:variant>
      <vt:variant>
        <vt:i4>5</vt:i4>
      </vt:variant>
      <vt:variant>
        <vt:lpwstr/>
      </vt:variant>
      <vt:variant>
        <vt:lpwstr>_Toc469562754</vt:lpwstr>
      </vt:variant>
      <vt:variant>
        <vt:i4>1245244</vt:i4>
      </vt:variant>
      <vt:variant>
        <vt:i4>32</vt:i4>
      </vt:variant>
      <vt:variant>
        <vt:i4>0</vt:i4>
      </vt:variant>
      <vt:variant>
        <vt:i4>5</vt:i4>
      </vt:variant>
      <vt:variant>
        <vt:lpwstr/>
      </vt:variant>
      <vt:variant>
        <vt:lpwstr>_Toc469562753</vt:lpwstr>
      </vt:variant>
      <vt:variant>
        <vt:i4>1245244</vt:i4>
      </vt:variant>
      <vt:variant>
        <vt:i4>26</vt:i4>
      </vt:variant>
      <vt:variant>
        <vt:i4>0</vt:i4>
      </vt:variant>
      <vt:variant>
        <vt:i4>5</vt:i4>
      </vt:variant>
      <vt:variant>
        <vt:lpwstr/>
      </vt:variant>
      <vt:variant>
        <vt:lpwstr>_Toc469562752</vt:lpwstr>
      </vt:variant>
      <vt:variant>
        <vt:i4>1245244</vt:i4>
      </vt:variant>
      <vt:variant>
        <vt:i4>20</vt:i4>
      </vt:variant>
      <vt:variant>
        <vt:i4>0</vt:i4>
      </vt:variant>
      <vt:variant>
        <vt:i4>5</vt:i4>
      </vt:variant>
      <vt:variant>
        <vt:lpwstr/>
      </vt:variant>
      <vt:variant>
        <vt:lpwstr>_Toc469562751</vt:lpwstr>
      </vt:variant>
      <vt:variant>
        <vt:i4>1245244</vt:i4>
      </vt:variant>
      <vt:variant>
        <vt:i4>14</vt:i4>
      </vt:variant>
      <vt:variant>
        <vt:i4>0</vt:i4>
      </vt:variant>
      <vt:variant>
        <vt:i4>5</vt:i4>
      </vt:variant>
      <vt:variant>
        <vt:lpwstr/>
      </vt:variant>
      <vt:variant>
        <vt:lpwstr>_Toc469562750</vt:lpwstr>
      </vt:variant>
      <vt:variant>
        <vt:i4>1179708</vt:i4>
      </vt:variant>
      <vt:variant>
        <vt:i4>8</vt:i4>
      </vt:variant>
      <vt:variant>
        <vt:i4>0</vt:i4>
      </vt:variant>
      <vt:variant>
        <vt:i4>5</vt:i4>
      </vt:variant>
      <vt:variant>
        <vt:lpwstr/>
      </vt:variant>
      <vt:variant>
        <vt:lpwstr>_Toc469562749</vt:lpwstr>
      </vt:variant>
      <vt:variant>
        <vt:i4>1179708</vt:i4>
      </vt:variant>
      <vt:variant>
        <vt:i4>2</vt:i4>
      </vt:variant>
      <vt:variant>
        <vt:i4>0</vt:i4>
      </vt:variant>
      <vt:variant>
        <vt:i4>5</vt:i4>
      </vt:variant>
      <vt:variant>
        <vt:lpwstr/>
      </vt:variant>
      <vt:variant>
        <vt:lpwstr>_Toc469562748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Kiroudi</dc:creator>
  <cp:lastModifiedBy>Admin BOG</cp:lastModifiedBy>
  <cp:revision>2</cp:revision>
  <cp:lastPrinted>2018-02-13T18:22:00Z</cp:lastPrinted>
  <dcterms:created xsi:type="dcterms:W3CDTF">2018-07-23T08:53:00Z</dcterms:created>
  <dcterms:modified xsi:type="dcterms:W3CDTF">2018-07-23T08:53:00Z</dcterms:modified>
</cp:coreProperties>
</file>